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17A68" w14:textId="77777777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305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7F91E4E8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1B07A5AC" w14:textId="47A882F4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2660" w:rsidRPr="00B22660">
        <w:rPr>
          <w:b/>
        </w:rPr>
        <w:t>CRZP/1</w:t>
      </w:r>
      <w:r w:rsidR="00B669A5">
        <w:rPr>
          <w:b/>
        </w:rPr>
        <w:t>39</w:t>
      </w:r>
      <w:r w:rsidR="00B22660" w:rsidRPr="00B22660">
        <w:rPr>
          <w:b/>
        </w:rPr>
        <w:t>/2023/AZP</w:t>
      </w:r>
    </w:p>
    <w:p w14:paraId="0F6B8809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2B4E7EDD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7D65A399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3F421114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649606B4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2660" w:rsidRPr="004A5DB6" w14:paraId="6C1C921E" w14:textId="77777777" w:rsidTr="00D05020">
        <w:tc>
          <w:tcPr>
            <w:tcW w:w="9212" w:type="dxa"/>
            <w:shd w:val="clear" w:color="auto" w:fill="auto"/>
          </w:tcPr>
          <w:p w14:paraId="6A8C0A72" w14:textId="77777777" w:rsidR="00B22660" w:rsidRPr="004A5DB6" w:rsidRDefault="00B22660" w:rsidP="00D0502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19799633" w14:textId="77777777" w:rsidR="00B22660" w:rsidRPr="004A5DB6" w:rsidRDefault="00B22660" w:rsidP="00D0502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2660">
              <w:t>(t.j. Dz. U. z 2022r. poz. 1710)</w:t>
            </w:r>
            <w:r w:rsidRPr="004A5DB6">
              <w:t xml:space="preserve"> (dalej jako: ustawa Pzp), dotyczące:</w:t>
            </w:r>
          </w:p>
          <w:p w14:paraId="6883F3BF" w14:textId="77777777" w:rsidR="00B22660" w:rsidRPr="004A5DB6" w:rsidRDefault="00B22660" w:rsidP="00D050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92AE2B2" w14:textId="77777777" w:rsidR="00B22660" w:rsidRPr="004A5DB6" w:rsidRDefault="00B22660" w:rsidP="00D050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6D478740" w14:textId="77777777" w:rsidR="00B22660" w:rsidRPr="004A5DB6" w:rsidRDefault="00B22660" w:rsidP="00D0502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F1E6A15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6CD871BB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4690056D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2660" w:rsidRPr="00B2266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1E2CEF0E" w14:textId="77777777" w:rsidR="00713058" w:rsidRDefault="00B22660" w:rsidP="005434B3">
      <w:pPr>
        <w:spacing w:after="240" w:line="276" w:lineRule="auto"/>
        <w:jc w:val="center"/>
        <w:rPr>
          <w:b/>
        </w:rPr>
      </w:pPr>
      <w:r w:rsidRPr="00B22660">
        <w:rPr>
          <w:b/>
        </w:rPr>
        <w:t xml:space="preserve">Zapewnienie usługi Kapitana Motorowodnego oraz Morskiego Sternika Motorowodnego </w:t>
      </w:r>
    </w:p>
    <w:p w14:paraId="3CDBB85D" w14:textId="72DECF0E" w:rsidR="005434B3" w:rsidRPr="004A5DB6" w:rsidRDefault="00B22660" w:rsidP="005434B3">
      <w:pPr>
        <w:spacing w:after="240" w:line="276" w:lineRule="auto"/>
        <w:jc w:val="center"/>
      </w:pPr>
      <w:r w:rsidRPr="00B22660">
        <w:rPr>
          <w:b/>
        </w:rPr>
        <w:t xml:space="preserve">na </w:t>
      </w:r>
      <w:r w:rsidR="00713058" w:rsidRPr="00B22660">
        <w:rPr>
          <w:b/>
        </w:rPr>
        <w:t>jednostce</w:t>
      </w:r>
      <w:r w:rsidRPr="00B22660">
        <w:rPr>
          <w:b/>
        </w:rPr>
        <w:t xml:space="preserve"> Imoros 2</w:t>
      </w:r>
      <w:r w:rsidR="00B669A5">
        <w:rPr>
          <w:b/>
        </w:rPr>
        <w:t xml:space="preserve"> - powtórne</w:t>
      </w:r>
    </w:p>
    <w:p w14:paraId="543C9E2D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348D0EBF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227B8C88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78CAFA65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1DF4EF5A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88F1082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37929A4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5A3F26F5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43C66F8D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EB2594D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0B18BA1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4EA7B309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128C4055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298CAB1D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148D2DC9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07223EFB" w14:textId="77777777" w:rsidR="00D2702A" w:rsidRPr="00713058" w:rsidRDefault="004F23F7" w:rsidP="000857C0">
      <w:pPr>
        <w:spacing w:after="120" w:line="276" w:lineRule="auto"/>
        <w:jc w:val="both"/>
      </w:pPr>
      <w:r w:rsidRPr="00713058">
        <w:t>Oświadczam,</w:t>
      </w:r>
      <w:r w:rsidR="00313417" w:rsidRPr="00713058">
        <w:t xml:space="preserve"> że spełniam</w:t>
      </w:r>
      <w:r w:rsidR="004541F9" w:rsidRPr="00713058">
        <w:t>, określone przez Zamawiającego,</w:t>
      </w:r>
      <w:r w:rsidR="00313417" w:rsidRPr="00713058">
        <w:t xml:space="preserve"> warunki udziału </w:t>
      </w:r>
      <w:r w:rsidR="004541F9" w:rsidRPr="0071305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13058" w14:paraId="5301C1C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D72F" w14:textId="77777777" w:rsidR="00D2702A" w:rsidRPr="0071305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1305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022A" w14:textId="77777777" w:rsidR="00D2702A" w:rsidRPr="00713058" w:rsidRDefault="00D2702A" w:rsidP="00D2702A">
            <w:pPr>
              <w:spacing w:before="60" w:after="120"/>
            </w:pPr>
            <w:r w:rsidRPr="00713058">
              <w:rPr>
                <w:b/>
              </w:rPr>
              <w:t>Warunki udziału w postępowaniu</w:t>
            </w:r>
          </w:p>
        </w:tc>
      </w:tr>
      <w:tr w:rsidR="00B22660" w:rsidRPr="00713058" w14:paraId="4D958FD5" w14:textId="77777777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4A653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7140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Sytuacja ekonomiczna lub finansowa</w:t>
            </w:r>
          </w:p>
          <w:p w14:paraId="6F8E9FCE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  <w:tr w:rsidR="00B22660" w:rsidRPr="00713058" w14:paraId="16793719" w14:textId="77777777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AABA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A54C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Zdolność techniczna lub zawodowa</w:t>
            </w:r>
          </w:p>
          <w:p w14:paraId="257F14AD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14:paraId="1748EFF1" w14:textId="77777777" w:rsidR="00713058" w:rsidRPr="00713058" w:rsidRDefault="00713058" w:rsidP="00713058">
            <w:pPr>
              <w:autoSpaceDE w:val="0"/>
              <w:jc w:val="both"/>
              <w:rPr>
                <w:rFonts w:cs="Calibri"/>
                <w:color w:val="000000"/>
                <w:sz w:val="24"/>
                <w:szCs w:val="24"/>
                <w:u w:val="single"/>
                <w:lang w:eastAsia="pl-PL"/>
              </w:rPr>
            </w:pPr>
            <w:r w:rsidRPr="00713058">
              <w:rPr>
                <w:rFonts w:cs="Calibri"/>
              </w:rPr>
              <w:t>W celu spełnienia powyższego warunku, Wykonawca zobowiązany jest wykazać, że dysponuje nw. uprawnieniami do wykonania zamówienia:</w:t>
            </w:r>
            <w:r w:rsidRPr="00713058">
              <w:rPr>
                <w:rFonts w:cs="Calibri"/>
                <w:color w:val="000000"/>
                <w:u w:val="single"/>
              </w:rPr>
              <w:t xml:space="preserve"> </w:t>
            </w:r>
          </w:p>
          <w:p w14:paraId="6429A1C7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 xml:space="preserve">Patent uprawniający do kierowania morskimi jachtami motorowodnymi (w zależności od części): patent kapitana motorowodnego  zgodnie z , Rozporządzenie Ministra Sportu i Turystyki z dnia 9 kwietnia 2013 r. w sprawie uprawiania turystyki wodnej lub patent morskiego sternika motorowodnego </w:t>
            </w:r>
          </w:p>
          <w:p w14:paraId="2C303619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indywidualnych technik ratunkowych</w:t>
            </w:r>
            <w:r w:rsidRPr="00713058">
              <w:rPr>
                <w:rFonts w:cs="Calibri"/>
                <w:color w:val="000000"/>
              </w:rPr>
              <w:tab/>
            </w:r>
          </w:p>
          <w:p w14:paraId="509818A6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ochrony przeciwpożarowej stopnia podstawowego</w:t>
            </w:r>
          </w:p>
          <w:p w14:paraId="75F681A7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elementarnych zasad udzielania pierwszej pomocy medycznej</w:t>
            </w:r>
          </w:p>
          <w:p w14:paraId="0CD8CC59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bezpieczeństwa własnego i odpowiedzialności wspólnej</w:t>
            </w:r>
          </w:p>
          <w:p w14:paraId="74241C5D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Międzynarodowe świadectwo zdrowia</w:t>
            </w:r>
          </w:p>
          <w:p w14:paraId="2861182B" w14:textId="77777777" w:rsidR="00713058" w:rsidRPr="00713058" w:rsidRDefault="00713058" w:rsidP="00713058">
            <w:pPr>
              <w:numPr>
                <w:ilvl w:val="0"/>
                <w:numId w:val="12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713058">
              <w:rPr>
                <w:rFonts w:cs="Calibri"/>
                <w:color w:val="000000"/>
              </w:rPr>
              <w:t>Świadectwo operatora SRC</w:t>
            </w:r>
          </w:p>
          <w:p w14:paraId="2FE8F12E" w14:textId="77777777" w:rsidR="00B22660" w:rsidRPr="00713058" w:rsidRDefault="00713058" w:rsidP="00713058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  <w:color w:val="000000"/>
              </w:rPr>
              <w:t xml:space="preserve">Wszystkie ww. wskazane osoby muszą posiadać aktualne dokumenty uprawniające do zajmowania wskazanych stanowisk zgodnie z obowiązującymi przepisami  </w:t>
            </w:r>
          </w:p>
        </w:tc>
      </w:tr>
      <w:tr w:rsidR="00B22660" w:rsidRPr="00713058" w14:paraId="255B0C14" w14:textId="77777777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7533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0B6F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Zdolność do występowania w obrocie gospodarczym</w:t>
            </w:r>
          </w:p>
          <w:p w14:paraId="666755FF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  <w:tr w:rsidR="00B22660" w:rsidRPr="00713058" w14:paraId="4406314B" w14:textId="77777777" w:rsidTr="00D05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1915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E0ED9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05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FFC7AF6" w14:textId="77777777" w:rsidR="00B22660" w:rsidRPr="00713058" w:rsidRDefault="00B22660" w:rsidP="00D05020">
            <w:pPr>
              <w:spacing w:before="60" w:after="120"/>
              <w:jc w:val="both"/>
              <w:rPr>
                <w:rFonts w:cs="Calibri"/>
              </w:rPr>
            </w:pPr>
            <w:r w:rsidRPr="00713058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3C9DE2E3" w14:textId="77777777" w:rsidR="00D2702A" w:rsidRPr="0071305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1015F3BD" w14:textId="77777777" w:rsidR="00025C8D" w:rsidRPr="0071305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13058">
        <w:rPr>
          <w:sz w:val="20"/>
          <w:szCs w:val="20"/>
        </w:rPr>
        <w:t xml:space="preserve">…………….……. </w:t>
      </w:r>
      <w:r w:rsidRPr="00713058">
        <w:rPr>
          <w:i/>
          <w:sz w:val="16"/>
          <w:szCs w:val="16"/>
        </w:rPr>
        <w:t>(miejscowość),</w:t>
      </w:r>
      <w:r w:rsidRPr="00713058">
        <w:rPr>
          <w:i/>
          <w:sz w:val="18"/>
          <w:szCs w:val="18"/>
        </w:rPr>
        <w:t xml:space="preserve"> </w:t>
      </w:r>
      <w:r w:rsidRPr="00713058">
        <w:rPr>
          <w:sz w:val="20"/>
          <w:szCs w:val="20"/>
        </w:rPr>
        <w:t xml:space="preserve">dnia ………….……. r. </w:t>
      </w:r>
    </w:p>
    <w:p w14:paraId="353441E6" w14:textId="77777777" w:rsidR="00025C8D" w:rsidRPr="0071305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</w:r>
      <w:r w:rsidRPr="00713058">
        <w:rPr>
          <w:sz w:val="20"/>
          <w:szCs w:val="20"/>
        </w:rPr>
        <w:tab/>
        <w:t>…………………………………………</w:t>
      </w:r>
    </w:p>
    <w:p w14:paraId="30D0DCC9" w14:textId="77777777"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13058">
        <w:rPr>
          <w:i/>
          <w:sz w:val="16"/>
          <w:szCs w:val="16"/>
        </w:rPr>
        <w:t>(podpis)</w:t>
      </w:r>
    </w:p>
    <w:p w14:paraId="57B2E8C1" w14:textId="77777777"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059816DF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36B22BEC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6C4BDE70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35A1697F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3FD9A" w14:textId="77777777" w:rsidR="000E1106" w:rsidRDefault="000E1106" w:rsidP="0038231F">
      <w:pPr>
        <w:spacing w:after="0" w:line="240" w:lineRule="auto"/>
      </w:pPr>
      <w:r>
        <w:separator/>
      </w:r>
    </w:p>
  </w:endnote>
  <w:endnote w:type="continuationSeparator" w:id="0">
    <w:p w14:paraId="4A88B6F8" w14:textId="77777777" w:rsidR="000E1106" w:rsidRDefault="000E11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A996" w14:textId="77777777" w:rsidR="00B22660" w:rsidRDefault="00B226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C4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573FB8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3BF4" w14:textId="77777777" w:rsidR="00B22660" w:rsidRDefault="00B226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D9E7" w14:textId="77777777" w:rsidR="000E1106" w:rsidRDefault="000E1106" w:rsidP="0038231F">
      <w:pPr>
        <w:spacing w:after="0" w:line="240" w:lineRule="auto"/>
      </w:pPr>
      <w:r>
        <w:separator/>
      </w:r>
    </w:p>
  </w:footnote>
  <w:footnote w:type="continuationSeparator" w:id="0">
    <w:p w14:paraId="648F08F1" w14:textId="77777777" w:rsidR="000E1106" w:rsidRDefault="000E11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D115A" w14:textId="77777777" w:rsidR="00B22660" w:rsidRDefault="00B22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B8F14" w14:textId="77777777" w:rsidR="00B22660" w:rsidRDefault="00B226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514A2" w14:textId="77777777" w:rsidR="00B22660" w:rsidRDefault="00B22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60276">
    <w:abstractNumId w:val="8"/>
  </w:num>
  <w:num w:numId="2" w16cid:durableId="596794358">
    <w:abstractNumId w:val="0"/>
  </w:num>
  <w:num w:numId="3" w16cid:durableId="287128613">
    <w:abstractNumId w:val="7"/>
  </w:num>
  <w:num w:numId="4" w16cid:durableId="1561400443">
    <w:abstractNumId w:val="10"/>
  </w:num>
  <w:num w:numId="5" w16cid:durableId="869220008">
    <w:abstractNumId w:val="9"/>
  </w:num>
  <w:num w:numId="6" w16cid:durableId="1343244143">
    <w:abstractNumId w:val="6"/>
  </w:num>
  <w:num w:numId="7" w16cid:durableId="211305662">
    <w:abstractNumId w:val="1"/>
  </w:num>
  <w:num w:numId="8" w16cid:durableId="242836303">
    <w:abstractNumId w:val="4"/>
  </w:num>
  <w:num w:numId="9" w16cid:durableId="1914774475">
    <w:abstractNumId w:val="2"/>
  </w:num>
  <w:num w:numId="10" w16cid:durableId="1960606076">
    <w:abstractNumId w:val="5"/>
  </w:num>
  <w:num w:numId="11" w16cid:durableId="651756854">
    <w:abstractNumId w:val="3"/>
  </w:num>
  <w:num w:numId="12" w16cid:durableId="9157486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6CB"/>
    <w:rsid w:val="00023477"/>
    <w:rsid w:val="000247FF"/>
    <w:rsid w:val="00025C8D"/>
    <w:rsid w:val="000303EE"/>
    <w:rsid w:val="0005473D"/>
    <w:rsid w:val="000636C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1106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3058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2660"/>
    <w:rsid w:val="00B34079"/>
    <w:rsid w:val="00B36ABD"/>
    <w:rsid w:val="00B669A5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382C8"/>
  <w15:chartTrackingRefBased/>
  <w15:docId w15:val="{09D99D64-EB8E-41E8-8EFE-5217C875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0B90E-FC1D-49D1-9906-37C6FA83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</cp:lastModifiedBy>
  <cp:revision>4</cp:revision>
  <cp:lastPrinted>2016-07-26T10:32:00Z</cp:lastPrinted>
  <dcterms:created xsi:type="dcterms:W3CDTF">2023-07-27T07:07:00Z</dcterms:created>
  <dcterms:modified xsi:type="dcterms:W3CDTF">2023-09-05T09:29:00Z</dcterms:modified>
</cp:coreProperties>
</file>