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96678" w:rsidRPr="0089667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9667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96678">
        <w:rPr>
          <w:rFonts w:ascii="Arial" w:hAnsi="Arial" w:cs="Arial"/>
        </w:rPr>
        <w:t>Politechnika Częstochowska</w:t>
      </w:r>
    </w:p>
    <w:p w:rsidR="006676AE" w:rsidRPr="0012157F" w:rsidRDefault="0089667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9667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9667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9667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9667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9667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6678" w:rsidRPr="0012157F" w:rsidTr="002B09C2">
        <w:tc>
          <w:tcPr>
            <w:tcW w:w="9104" w:type="dxa"/>
            <w:shd w:val="clear" w:color="auto" w:fill="D9D9D9"/>
          </w:tcPr>
          <w:p w:rsidR="00896678" w:rsidRPr="0012157F" w:rsidRDefault="00896678" w:rsidP="002B09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96678" w:rsidRPr="0012157F" w:rsidRDefault="00896678" w:rsidP="002B09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9667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96678" w:rsidRPr="00612283" w:rsidRDefault="00896678" w:rsidP="002B09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96678" w:rsidRPr="0012157F" w:rsidRDefault="00896678" w:rsidP="002B09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9667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96678">
        <w:rPr>
          <w:rFonts w:ascii="Arial" w:hAnsi="Arial" w:cs="Arial"/>
          <w:b/>
          <w:sz w:val="24"/>
          <w:szCs w:val="24"/>
        </w:rPr>
        <w:t>Dostawa lidaru dla Katedry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96678" w:rsidRPr="00896678">
        <w:rPr>
          <w:rFonts w:ascii="Arial" w:hAnsi="Arial" w:cs="Arial"/>
          <w:b/>
          <w:sz w:val="24"/>
          <w:szCs w:val="24"/>
        </w:rPr>
        <w:t>RK-NZ.261.77.2023.AR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6678" w:rsidRPr="0089667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D47" w:rsidRDefault="00B46D47" w:rsidP="0038231F">
      <w:pPr>
        <w:spacing w:after="0" w:line="240" w:lineRule="auto"/>
      </w:pPr>
      <w:r>
        <w:separator/>
      </w:r>
    </w:p>
  </w:endnote>
  <w:endnote w:type="continuationSeparator" w:id="0">
    <w:p w:rsidR="00B46D47" w:rsidRDefault="00B46D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78" w:rsidRDefault="00896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23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23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78" w:rsidRDefault="00896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D47" w:rsidRDefault="00B46D47" w:rsidP="0038231F">
      <w:pPr>
        <w:spacing w:after="0" w:line="240" w:lineRule="auto"/>
      </w:pPr>
      <w:r>
        <w:separator/>
      </w:r>
    </w:p>
  </w:footnote>
  <w:footnote w:type="continuationSeparator" w:id="0">
    <w:p w:rsidR="00B46D47" w:rsidRDefault="00B46D4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78" w:rsidRDefault="00896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78" w:rsidRDefault="00896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78" w:rsidRDefault="00896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D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23C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667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6D4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113CB0-1189-4B71-A435-9CFE34F4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1478E-8BD6-4C6A-9A5B-5412764E5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2023-09-01T07:32:00Z</dcterms:created>
  <dcterms:modified xsi:type="dcterms:W3CDTF">2023-09-01T07:32:00Z</dcterms:modified>
</cp:coreProperties>
</file>