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36E4B" w:rsidRPr="00736E4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36E4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36E4B">
        <w:rPr>
          <w:rFonts w:ascii="Arial" w:hAnsi="Arial" w:cs="Arial"/>
        </w:rPr>
        <w:t>Politechnika Częstochowska</w:t>
      </w:r>
    </w:p>
    <w:p w:rsidR="006676AE" w:rsidRPr="0012157F" w:rsidRDefault="00736E4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36E4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36E4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36E4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36E4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36E4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6E4B" w:rsidRPr="0012157F" w:rsidTr="00F26CC7">
        <w:tc>
          <w:tcPr>
            <w:tcW w:w="9104" w:type="dxa"/>
            <w:shd w:val="clear" w:color="auto" w:fill="D9D9D9"/>
          </w:tcPr>
          <w:p w:rsidR="00736E4B" w:rsidRPr="0012157F" w:rsidRDefault="00736E4B" w:rsidP="00F26CC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36E4B" w:rsidRPr="0012157F" w:rsidRDefault="00736E4B" w:rsidP="00F26CC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36E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36E4B" w:rsidRPr="00612283" w:rsidRDefault="00736E4B" w:rsidP="00F26CC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36E4B" w:rsidRPr="0012157F" w:rsidRDefault="00736E4B" w:rsidP="00F26CC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36E4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6E4B">
        <w:rPr>
          <w:rFonts w:ascii="Arial" w:hAnsi="Arial" w:cs="Arial"/>
          <w:b/>
          <w:sz w:val="24"/>
          <w:szCs w:val="24"/>
        </w:rPr>
        <w:t>Modernizacja sprzętu audio-wizualnego Auli 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36E4B" w:rsidRPr="00736E4B">
        <w:rPr>
          <w:rFonts w:ascii="Arial" w:hAnsi="Arial" w:cs="Arial"/>
          <w:b/>
          <w:sz w:val="24"/>
          <w:szCs w:val="24"/>
        </w:rPr>
        <w:t>RK-NZ.261.76.2023.AR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36E4B" w:rsidRPr="00736E4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297" w:rsidRDefault="00DC5297" w:rsidP="0038231F">
      <w:pPr>
        <w:spacing w:after="0" w:line="240" w:lineRule="auto"/>
      </w:pPr>
      <w:r>
        <w:separator/>
      </w:r>
    </w:p>
  </w:endnote>
  <w:endnote w:type="continuationSeparator" w:id="0">
    <w:p w:rsidR="00DC5297" w:rsidRDefault="00DC52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E4B" w:rsidRDefault="00736E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6F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6F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E4B" w:rsidRDefault="00736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297" w:rsidRDefault="00DC5297" w:rsidP="0038231F">
      <w:pPr>
        <w:spacing w:after="0" w:line="240" w:lineRule="auto"/>
      </w:pPr>
      <w:r>
        <w:separator/>
      </w:r>
    </w:p>
  </w:footnote>
  <w:footnote w:type="continuationSeparator" w:id="0">
    <w:p w:rsidR="00DC5297" w:rsidRDefault="00DC529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E4B" w:rsidRDefault="00736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E4B" w:rsidRDefault="00736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E4B" w:rsidRDefault="00736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2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6E4B"/>
    <w:rsid w:val="00746532"/>
    <w:rsid w:val="00751725"/>
    <w:rsid w:val="00756C8F"/>
    <w:rsid w:val="00757EFB"/>
    <w:rsid w:val="00766FF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529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DF0783-2ED7-4B93-AD31-2067B429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237D6-54BC-4ABD-A951-18B820D3C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2023-08-31T11:23:00Z</dcterms:created>
  <dcterms:modified xsi:type="dcterms:W3CDTF">2023-08-31T11:23:00Z</dcterms:modified>
</cp:coreProperties>
</file>