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76340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63401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763401">
        <w:rPr>
          <w:rFonts w:ascii="Arial" w:hAnsi="Arial" w:cs="Arial"/>
          <w:sz w:val="24"/>
          <w:szCs w:val="24"/>
        </w:rPr>
        <w:t>2023-09-05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763401" w:rsidP="00890B92">
      <w:pPr>
        <w:rPr>
          <w:rFonts w:ascii="Arial" w:hAnsi="Arial" w:cs="Arial"/>
          <w:b/>
          <w:bCs/>
          <w:sz w:val="24"/>
          <w:szCs w:val="24"/>
        </w:rPr>
      </w:pPr>
      <w:r w:rsidRPr="0076340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763401" w:rsidP="00890B92">
      <w:pPr>
        <w:rPr>
          <w:rFonts w:ascii="Arial" w:hAnsi="Arial" w:cs="Arial"/>
          <w:sz w:val="24"/>
          <w:szCs w:val="24"/>
        </w:rPr>
      </w:pPr>
      <w:r w:rsidRPr="00763401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63401">
        <w:rPr>
          <w:rFonts w:ascii="Arial" w:hAnsi="Arial" w:cs="Arial"/>
          <w:sz w:val="24"/>
          <w:szCs w:val="24"/>
        </w:rPr>
        <w:t>69</w:t>
      </w:r>
    </w:p>
    <w:p w:rsidR="00890B92" w:rsidRPr="00382A4A" w:rsidRDefault="00763401" w:rsidP="00890B92">
      <w:pPr>
        <w:rPr>
          <w:rFonts w:ascii="Arial" w:hAnsi="Arial" w:cs="Arial"/>
          <w:sz w:val="24"/>
          <w:szCs w:val="24"/>
        </w:rPr>
      </w:pPr>
      <w:r w:rsidRPr="00763401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763401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763401" w:rsidRPr="00763401">
        <w:rPr>
          <w:rFonts w:ascii="Arial" w:hAnsi="Arial" w:cs="Arial"/>
          <w:b/>
          <w:sz w:val="24"/>
          <w:szCs w:val="24"/>
        </w:rPr>
        <w:t>RK-NZ.261.50.2023.ŁZ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63401" w:rsidRPr="0076340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76340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763401">
        <w:rPr>
          <w:rFonts w:ascii="Arial" w:hAnsi="Arial" w:cs="Arial"/>
          <w:b/>
          <w:szCs w:val="24"/>
        </w:rPr>
        <w:t>Przebudowa pomieszczeń na potrzeby Centrum Przetwarzania danych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63401" w:rsidRPr="00763401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6340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763401">
        <w:rPr>
          <w:rFonts w:ascii="Arial" w:hAnsi="Arial" w:cs="Arial"/>
          <w:b/>
          <w:sz w:val="24"/>
          <w:szCs w:val="24"/>
        </w:rPr>
        <w:t>5 063 700.68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bookmarkStart w:id="0" w:name="_GoBack"/>
      <w:bookmarkEnd w:id="0"/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1F92" w:rsidRDefault="00D71F92">
      <w:r>
        <w:separator/>
      </w:r>
    </w:p>
  </w:endnote>
  <w:endnote w:type="continuationSeparator" w:id="0">
    <w:p w:rsidR="00D71F92" w:rsidRDefault="00D71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EAB" w:rsidRDefault="00E00EAB" w:rsidP="00E00EA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0EAB" w:rsidTr="007811BB">
      <w:tc>
        <w:tcPr>
          <w:tcW w:w="0" w:type="auto"/>
          <w:vAlign w:val="center"/>
        </w:tcPr>
        <w:p w:rsidR="00E00EAB" w:rsidRDefault="00E00EAB" w:rsidP="00E00EA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E00EAB" w:rsidRDefault="00E00EAB" w:rsidP="00E00EA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E00EAB" w:rsidRDefault="00E00EAB" w:rsidP="00E00EA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0EAB" w:rsidRDefault="00E00EAB" w:rsidP="00E00EA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0EAB" w:rsidRDefault="00E00EAB" w:rsidP="00E00EAB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E00EAB" w:rsidRDefault="00E00EAB" w:rsidP="00E00EAB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E00EAB" w:rsidRDefault="00E00EAB" w:rsidP="00E00EAB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Default="00E00EAB" w:rsidP="00E00EAB">
    <w:pPr>
      <w:rPr>
        <w:rFonts w:ascii="Arial" w:hAnsi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1F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1F92" w:rsidRDefault="00D71F92">
      <w:r>
        <w:separator/>
      </w:r>
    </w:p>
  </w:footnote>
  <w:footnote w:type="continuationSeparator" w:id="0">
    <w:p w:rsidR="00D71F92" w:rsidRDefault="00D71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401" w:rsidRDefault="00763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EAB" w:rsidRDefault="00E00EAB" w:rsidP="00E00EAB">
    <w:pPr>
      <w:tabs>
        <w:tab w:val="center" w:pos="4536"/>
        <w:tab w:val="right" w:pos="9072"/>
      </w:tabs>
      <w:spacing w:after="160" w:line="254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E00EAB" w:rsidRDefault="00E00EAB" w:rsidP="00E00EAB">
    <w:pPr>
      <w:pStyle w:val="Nagwek"/>
    </w:pPr>
  </w:p>
  <w:p w:rsidR="00E00EAB" w:rsidRDefault="00E00EAB" w:rsidP="00E00EAB">
    <w:pPr>
      <w:pStyle w:val="Nagwek"/>
    </w:pPr>
  </w:p>
  <w:p w:rsidR="00E00EAB" w:rsidRDefault="00E00EAB" w:rsidP="00E00EAB">
    <w:pPr>
      <w:pStyle w:val="Nagwek"/>
    </w:pPr>
  </w:p>
  <w:p w:rsidR="00763401" w:rsidRDefault="00763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401" w:rsidRDefault="007634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F9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63401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71F92"/>
    <w:rsid w:val="00E00EA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044985B-7B40-4D14-87F1-63EC241A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00E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2023-09-05T08:12:00Z</dcterms:created>
  <dcterms:modified xsi:type="dcterms:W3CDTF">2023-09-05T08:12:00Z</dcterms:modified>
</cp:coreProperties>
</file>