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KRS/CEiDG)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F12076" w:rsidP="003F7273">
      <w:pPr>
        <w:spacing w:line="360" w:lineRule="auto"/>
        <w:jc w:val="right"/>
        <w:rPr>
          <w:rFonts w:ascii="Arial" w:hAnsi="Arial" w:cs="Arial"/>
          <w:b/>
        </w:rPr>
      </w:pPr>
      <w:r w:rsidRPr="00F12076">
        <w:rPr>
          <w:rFonts w:ascii="Arial" w:hAnsi="Arial" w:cs="Arial"/>
          <w:b/>
        </w:rPr>
        <w:t>Politechnika Częstochowska</w:t>
      </w:r>
    </w:p>
    <w:p w:rsidR="00E54E5A" w:rsidRPr="003F7273" w:rsidRDefault="00F12076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12076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F12076">
        <w:rPr>
          <w:rFonts w:ascii="Arial" w:hAnsi="Arial" w:cs="Arial"/>
          <w:b/>
        </w:rPr>
        <w:t>69</w:t>
      </w:r>
    </w:p>
    <w:p w:rsidR="00E54E5A" w:rsidRPr="003F7273" w:rsidRDefault="00F12076" w:rsidP="003F7273">
      <w:pPr>
        <w:spacing w:line="360" w:lineRule="auto"/>
        <w:jc w:val="right"/>
        <w:rPr>
          <w:rFonts w:ascii="Arial" w:hAnsi="Arial" w:cs="Arial"/>
          <w:b/>
        </w:rPr>
      </w:pPr>
      <w:r w:rsidRPr="00F12076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F12076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F12076" w:rsidRPr="00F12076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F12076" w:rsidRPr="00F12076">
        <w:rPr>
          <w:rFonts w:ascii="Arial" w:hAnsi="Arial" w:cs="Arial"/>
          <w:b/>
        </w:rPr>
        <w:t>Dostawa sprzętu komputerowego i oprogramowania (5 zadań) dla jednostek organizacyjnych Politechniki Częstochowskiej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F12076" w:rsidRPr="00F12076">
        <w:rPr>
          <w:rFonts w:ascii="Arial" w:hAnsi="Arial" w:cs="Arial"/>
          <w:b/>
        </w:rPr>
        <w:t>RK-NZ.261.71.2023.JP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poszczególnych części przedmiotu zamówienia</w:t>
      </w:r>
      <w:r w:rsidRPr="003F7273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27"/>
      </w:tblGrid>
      <w:tr w:rsidR="00354AC4" w:rsidRPr="003F7273" w:rsidTr="00D64DDF">
        <w:trPr>
          <w:trHeight w:val="704"/>
        </w:trPr>
        <w:tc>
          <w:tcPr>
            <w:tcW w:w="851" w:type="dxa"/>
            <w:vAlign w:val="center"/>
          </w:tcPr>
          <w:p w:rsidR="00354AC4" w:rsidRPr="003F7273" w:rsidRDefault="00C57DDD" w:rsidP="00D64DD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Za</w:t>
            </w:r>
            <w:r w:rsidR="00D64DDF">
              <w:rPr>
                <w:rFonts w:ascii="Arial" w:hAnsi="Arial" w:cs="Arial"/>
                <w:b/>
              </w:rPr>
              <w:t>d.</w:t>
            </w:r>
            <w:bookmarkStart w:id="0" w:name="_GoBack"/>
            <w:bookmarkEnd w:id="0"/>
          </w:p>
        </w:tc>
        <w:tc>
          <w:tcPr>
            <w:tcW w:w="8327" w:type="dxa"/>
            <w:vAlign w:val="center"/>
          </w:tcPr>
          <w:p w:rsidR="00354AC4" w:rsidRPr="003F7273" w:rsidRDefault="00354AC4" w:rsidP="003F727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Cena oferty</w:t>
            </w:r>
          </w:p>
        </w:tc>
      </w:tr>
      <w:tr w:rsidR="00F12076" w:rsidRPr="003F7273" w:rsidTr="00D64DDF">
        <w:tc>
          <w:tcPr>
            <w:tcW w:w="851" w:type="dxa"/>
          </w:tcPr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12076">
              <w:rPr>
                <w:rFonts w:ascii="Arial" w:hAnsi="Arial" w:cs="Arial"/>
              </w:rPr>
              <w:t>1</w:t>
            </w:r>
          </w:p>
        </w:tc>
        <w:tc>
          <w:tcPr>
            <w:tcW w:w="8327" w:type="dxa"/>
          </w:tcPr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F12076">
              <w:rPr>
                <w:rFonts w:ascii="Arial" w:hAnsi="Arial" w:cs="Arial"/>
              </w:rPr>
              <w:t>Dostawa 5 kompletów jednostek obliczeniowych wysokowydajnych wraz z monitorami dla Wydziału Zarządzania</w:t>
            </w:r>
          </w:p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F12076">
              <w:rPr>
                <w:rFonts w:ascii="Arial" w:hAnsi="Arial" w:cs="Arial"/>
              </w:rPr>
              <w:t>1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F12076" w:rsidRPr="003F7273" w:rsidRDefault="00F12076" w:rsidP="00970683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F12076" w:rsidRPr="003F7273" w:rsidRDefault="00F12076" w:rsidP="009706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F12076" w:rsidRPr="003F7273" w:rsidTr="00D64DDF">
        <w:tc>
          <w:tcPr>
            <w:tcW w:w="851" w:type="dxa"/>
          </w:tcPr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12076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327" w:type="dxa"/>
          </w:tcPr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F12076">
              <w:rPr>
                <w:rFonts w:ascii="Arial" w:hAnsi="Arial" w:cs="Arial"/>
              </w:rPr>
              <w:t>Dostawa komputerów przenośnych dla MSK CzestMAN</w:t>
            </w:r>
          </w:p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F12076">
              <w:rPr>
                <w:rFonts w:ascii="Arial" w:hAnsi="Arial" w:cs="Arial"/>
              </w:rPr>
              <w:t>2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F12076" w:rsidRPr="003F7273" w:rsidRDefault="00F12076" w:rsidP="00970683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F12076" w:rsidRPr="003F7273" w:rsidRDefault="00F12076" w:rsidP="009706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F12076" w:rsidRPr="003F7273" w:rsidTr="00D64DDF">
        <w:tc>
          <w:tcPr>
            <w:tcW w:w="851" w:type="dxa"/>
          </w:tcPr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12076">
              <w:rPr>
                <w:rFonts w:ascii="Arial" w:hAnsi="Arial" w:cs="Arial"/>
              </w:rPr>
              <w:t>3</w:t>
            </w:r>
          </w:p>
        </w:tc>
        <w:tc>
          <w:tcPr>
            <w:tcW w:w="8327" w:type="dxa"/>
          </w:tcPr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F12076">
              <w:rPr>
                <w:rFonts w:ascii="Arial" w:hAnsi="Arial" w:cs="Arial"/>
              </w:rPr>
              <w:t>Dostawa dysków wraz z adapterami dla MSK CzestMAN</w:t>
            </w:r>
          </w:p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F12076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F12076">
              <w:rPr>
                <w:rFonts w:ascii="Arial" w:hAnsi="Arial" w:cs="Arial"/>
              </w:rPr>
              <w:t>3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F12076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175EFB" w:rsidRPr="00175EFB" w:rsidRDefault="00175EFB" w:rsidP="00175E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175EFB">
              <w:rPr>
                <w:rFonts w:ascii="Arial" w:hAnsi="Arial" w:cs="Arial"/>
                <w:i/>
                <w:sz w:val="22"/>
                <w:szCs w:val="22"/>
              </w:rPr>
              <w:t>w tym:</w:t>
            </w:r>
          </w:p>
          <w:p w:rsidR="00175EFB" w:rsidRPr="00175EFB" w:rsidRDefault="00175EFB" w:rsidP="00175E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5EFB">
              <w:rPr>
                <w:rFonts w:ascii="Arial" w:hAnsi="Arial" w:cs="Arial"/>
                <w:i/>
                <w:sz w:val="22"/>
                <w:szCs w:val="22"/>
              </w:rPr>
              <w:t>cena jednostkowa za dysk NVMe (1 szt.):………zł netto, ……..zł brutto,</w:t>
            </w:r>
          </w:p>
          <w:p w:rsidR="00175EFB" w:rsidRPr="00175EFB" w:rsidRDefault="00175EFB" w:rsidP="00175E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5EFB">
              <w:rPr>
                <w:rFonts w:ascii="Arial" w:hAnsi="Arial" w:cs="Arial"/>
                <w:i/>
                <w:sz w:val="22"/>
                <w:szCs w:val="22"/>
              </w:rPr>
              <w:t>cena jednostkowa za dysk twardy 2.5’’(1 szt.):……zł netto, ……..zł brutto,</w:t>
            </w:r>
          </w:p>
          <w:p w:rsidR="00175EFB" w:rsidRPr="00175EFB" w:rsidRDefault="00175EFB" w:rsidP="00175E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175EFB">
              <w:rPr>
                <w:rFonts w:ascii="Arial" w:hAnsi="Arial" w:cs="Arial"/>
                <w:i/>
                <w:sz w:val="22"/>
                <w:szCs w:val="22"/>
              </w:rPr>
              <w:t>cena jednostkowa za adapter do dysku SATA SSD 2.5’’ (1 szt.):</w:t>
            </w:r>
            <w:r>
              <w:rPr>
                <w:rFonts w:ascii="Arial" w:hAnsi="Arial" w:cs="Arial"/>
                <w:i/>
                <w:sz w:val="22"/>
                <w:szCs w:val="22"/>
              </w:rPr>
              <w:t>..</w:t>
            </w:r>
            <w:r w:rsidRPr="00175EFB">
              <w:rPr>
                <w:rFonts w:ascii="Arial" w:hAnsi="Arial" w:cs="Arial"/>
                <w:i/>
                <w:sz w:val="22"/>
                <w:szCs w:val="22"/>
              </w:rPr>
              <w:t xml:space="preserve">..zł netto, 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175EFB">
              <w:rPr>
                <w:rFonts w:ascii="Arial" w:hAnsi="Arial" w:cs="Arial"/>
                <w:i/>
                <w:sz w:val="22"/>
                <w:szCs w:val="22"/>
              </w:rPr>
              <w:t>..zł brutto,</w:t>
            </w:r>
          </w:p>
          <w:p w:rsidR="00175EFB" w:rsidRPr="003F7273" w:rsidRDefault="00175EFB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F12076" w:rsidRPr="003F7273" w:rsidRDefault="00F12076" w:rsidP="00970683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F12076" w:rsidRPr="003F7273" w:rsidRDefault="00F12076" w:rsidP="009706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F12076" w:rsidRPr="003F7273" w:rsidTr="00D64DDF">
        <w:tc>
          <w:tcPr>
            <w:tcW w:w="851" w:type="dxa"/>
          </w:tcPr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12076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8327" w:type="dxa"/>
          </w:tcPr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F12076">
              <w:rPr>
                <w:rFonts w:ascii="Arial" w:hAnsi="Arial" w:cs="Arial"/>
              </w:rPr>
              <w:t>Dostawa 16 zestawów komputerowych do zastosowań CAD 3D dla Katedry Mechaniki i Podstaw Konstrukcji Maszyn</w:t>
            </w:r>
          </w:p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F12076">
              <w:rPr>
                <w:rFonts w:ascii="Arial" w:hAnsi="Arial" w:cs="Arial"/>
              </w:rPr>
              <w:t>4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F12076" w:rsidRPr="003F7273" w:rsidRDefault="00F12076" w:rsidP="00970683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F12076" w:rsidRPr="003F7273" w:rsidRDefault="00F12076" w:rsidP="009706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F12076" w:rsidRPr="003F7273" w:rsidTr="00D64DDF">
        <w:tc>
          <w:tcPr>
            <w:tcW w:w="851" w:type="dxa"/>
          </w:tcPr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12076">
              <w:rPr>
                <w:rFonts w:ascii="Arial" w:hAnsi="Arial" w:cs="Arial"/>
              </w:rPr>
              <w:t>5</w:t>
            </w:r>
          </w:p>
        </w:tc>
        <w:tc>
          <w:tcPr>
            <w:tcW w:w="8327" w:type="dxa"/>
          </w:tcPr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F12076">
              <w:rPr>
                <w:rFonts w:ascii="Arial" w:hAnsi="Arial" w:cs="Arial"/>
              </w:rPr>
              <w:t>Dostawa dysku zewnętrznego HDD 18 tb (1 szt.) dla Wydziału Zarządzania</w:t>
            </w:r>
          </w:p>
          <w:p w:rsidR="00F12076" w:rsidRPr="003F7273" w:rsidRDefault="00F12076" w:rsidP="0097068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F12076">
              <w:rPr>
                <w:rFonts w:ascii="Arial" w:hAnsi="Arial" w:cs="Arial"/>
              </w:rPr>
              <w:t>5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12076" w:rsidRPr="003F7273" w:rsidRDefault="00F12076" w:rsidP="0097068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F12076" w:rsidRPr="003F7273" w:rsidRDefault="00F12076" w:rsidP="00970683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F12076" w:rsidRPr="003F7273" w:rsidRDefault="00F12076" w:rsidP="009706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F7273" w:rsidRDefault="00E54E5A" w:rsidP="003F7273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lastRenderedPageBreak/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34" w:rsidRDefault="00A86634">
      <w:r>
        <w:separator/>
      </w:r>
    </w:p>
  </w:endnote>
  <w:endnote w:type="continuationSeparator" w:id="0">
    <w:p w:rsidR="00A86634" w:rsidRDefault="00A86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76" w:rsidRDefault="00F120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64DDF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D64DDF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D64DDF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76" w:rsidRDefault="00F120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34" w:rsidRDefault="00A86634">
      <w:r>
        <w:separator/>
      </w:r>
    </w:p>
  </w:footnote>
  <w:footnote w:type="continuationSeparator" w:id="0">
    <w:p w:rsidR="00A86634" w:rsidRDefault="00A86634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76" w:rsidRDefault="00F12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D64DDF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076" w:rsidRDefault="00F120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0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634"/>
    <w:rsid w:val="00036A09"/>
    <w:rsid w:val="00095649"/>
    <w:rsid w:val="000A5766"/>
    <w:rsid w:val="000F18FA"/>
    <w:rsid w:val="00172873"/>
    <w:rsid w:val="00175EFB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86634"/>
    <w:rsid w:val="00AB288E"/>
    <w:rsid w:val="00AC1503"/>
    <w:rsid w:val="00AF2CA7"/>
    <w:rsid w:val="00B21345"/>
    <w:rsid w:val="00B80988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64DDF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12076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BF4FCFF"/>
  <w15:chartTrackingRefBased/>
  <w15:docId w15:val="{F88B9371-A388-40A0-8787-10B38502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C404806-F97E-4061-9319-50EEAEECE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656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2023-09-05T07:23:00Z</cp:lastPrinted>
  <dcterms:created xsi:type="dcterms:W3CDTF">2023-09-05T07:24:00Z</dcterms:created>
  <dcterms:modified xsi:type="dcterms:W3CDTF">2023-09-05T07:24:00Z</dcterms:modified>
</cp:coreProperties>
</file>