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700569" w:rsidRPr="00700569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00569" w:rsidRPr="00C14101" w:rsidTr="0097068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00569" w:rsidRPr="00C14101" w:rsidRDefault="00700569" w:rsidP="0097068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00569" w:rsidRPr="00C14101" w:rsidRDefault="00700569" w:rsidP="00970683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00569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700569" w:rsidRPr="00C14101" w:rsidRDefault="00700569" w:rsidP="009706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00569" w:rsidRPr="00C14101" w:rsidRDefault="00700569" w:rsidP="0097068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700569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00569">
        <w:rPr>
          <w:rFonts w:ascii="Arial" w:eastAsia="Times New Roman" w:hAnsi="Arial" w:cs="Arial"/>
          <w:b/>
          <w:sz w:val="24"/>
          <w:szCs w:val="24"/>
          <w:lang w:eastAsia="pl-PL"/>
        </w:rPr>
        <w:t>Dostawa sprzętu komputerowego i oprogramowania (5 zadań) dla jednostek organizacyjnych Politechniki Częstochowskiej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700569" w:rsidRPr="00700569">
        <w:rPr>
          <w:rFonts w:ascii="Arial" w:eastAsia="Times New Roman" w:hAnsi="Arial" w:cs="Arial"/>
          <w:b/>
          <w:sz w:val="24"/>
          <w:szCs w:val="24"/>
          <w:lang w:eastAsia="pl-PL"/>
        </w:rPr>
        <w:t>RK-NZ.261.71.2023.JP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700569" w:rsidRPr="00700569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70056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DDE" w:rsidRDefault="00622DDE">
      <w:r>
        <w:separator/>
      </w:r>
    </w:p>
  </w:endnote>
  <w:endnote w:type="continuationSeparator" w:id="0">
    <w:p w:rsidR="00622DDE" w:rsidRDefault="00622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056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056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569" w:rsidRDefault="007005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DDE" w:rsidRDefault="00622DDE">
      <w:r>
        <w:separator/>
      </w:r>
    </w:p>
  </w:footnote>
  <w:footnote w:type="continuationSeparator" w:id="0">
    <w:p w:rsidR="00622DDE" w:rsidRDefault="00622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569" w:rsidRDefault="007005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569" w:rsidRDefault="007005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569" w:rsidRDefault="007005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2DDE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2DDE"/>
    <w:rsid w:val="00641063"/>
    <w:rsid w:val="00664D2F"/>
    <w:rsid w:val="00686C95"/>
    <w:rsid w:val="00697D36"/>
    <w:rsid w:val="006B51E7"/>
    <w:rsid w:val="006D68D8"/>
    <w:rsid w:val="006E0FAA"/>
    <w:rsid w:val="00700569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21EC9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C0BB8CF-1CAE-4743-99A4-2885E6A37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B8EFD-F4CF-4F8B-8365-D89064750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2023-08-30T11:07:00Z</dcterms:created>
  <dcterms:modified xsi:type="dcterms:W3CDTF">2023-08-30T11:07:00Z</dcterms:modified>
</cp:coreProperties>
</file>