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2581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572C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572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572C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572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572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572C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572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572C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572CC" w:rsidRPr="007B107C" w:rsidTr="005637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572CC" w:rsidRPr="007B107C" w:rsidRDefault="00F572CC" w:rsidP="0056374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572CC" w:rsidRPr="007B107C" w:rsidRDefault="00F572CC" w:rsidP="0056374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572C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572C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572C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572CC" w:rsidRPr="007B107C" w:rsidRDefault="00F572CC" w:rsidP="0056374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572CC" w:rsidRPr="007B107C" w:rsidRDefault="00F572CC" w:rsidP="0056374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572CC" w:rsidRPr="007B107C" w:rsidRDefault="00F572CC" w:rsidP="0056374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572C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572C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gadżetów reklamowych dla UMG - 10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572CC" w:rsidRPr="00F572C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CRZP/134/2023/AZP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572CC" w:rsidRPr="00F572C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2CC" w:rsidRDefault="00F572CC" w:rsidP="00F572CC">
      <w:pPr>
        <w:spacing w:after="0" w:line="240" w:lineRule="auto"/>
      </w:pPr>
      <w:r>
        <w:separator/>
      </w:r>
    </w:p>
  </w:endnote>
  <w:endnote w:type="continuationSeparator" w:id="0">
    <w:p w:rsidR="00F572CC" w:rsidRDefault="00F572CC" w:rsidP="00F57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2CC" w:rsidRDefault="00F572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2CC" w:rsidRDefault="00F572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2CC" w:rsidRDefault="00F5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2CC" w:rsidRDefault="00F572CC" w:rsidP="00F572CC">
      <w:pPr>
        <w:spacing w:after="0" w:line="240" w:lineRule="auto"/>
      </w:pPr>
      <w:r>
        <w:separator/>
      </w:r>
    </w:p>
  </w:footnote>
  <w:footnote w:type="continuationSeparator" w:id="0">
    <w:p w:rsidR="00F572CC" w:rsidRDefault="00F572CC" w:rsidP="00F57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2CC" w:rsidRDefault="00F5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2CC" w:rsidRDefault="00F5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2CC" w:rsidRDefault="00F5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4D1"/>
    <w:rsid w:val="0002581C"/>
    <w:rsid w:val="000434D1"/>
    <w:rsid w:val="002621C4"/>
    <w:rsid w:val="007B107C"/>
    <w:rsid w:val="007C7D43"/>
    <w:rsid w:val="00843802"/>
    <w:rsid w:val="008750B3"/>
    <w:rsid w:val="00C31816"/>
    <w:rsid w:val="00F5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3399598-912E-4290-A864-CE6EC9950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7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72CC"/>
  </w:style>
  <w:style w:type="paragraph" w:styleId="Stopka">
    <w:name w:val="footer"/>
    <w:basedOn w:val="Normalny"/>
    <w:link w:val="StopkaZnak"/>
    <w:uiPriority w:val="99"/>
    <w:unhideWhenUsed/>
    <w:rsid w:val="00F57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72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382</Words>
  <Characters>2296</Characters>
  <Application>Microsoft Office Word</Application>
  <DocSecurity>0</DocSecurity>
  <Lines>19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2023-08-28T12:25:00Z</dcterms:created>
  <dcterms:modified xsi:type="dcterms:W3CDTF">2023-08-28T12:25:00Z</dcterms:modified>
</cp:coreProperties>
</file>