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D5098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903A7" w:rsidRPr="000903A7">
        <w:rPr>
          <w:b/>
        </w:rPr>
        <w:t>CRZP/134/2023/AZP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903A7" w:rsidRPr="004A5DB6" w:rsidTr="0056374A">
        <w:tc>
          <w:tcPr>
            <w:tcW w:w="9212" w:type="dxa"/>
            <w:shd w:val="clear" w:color="auto" w:fill="auto"/>
          </w:tcPr>
          <w:p w:rsidR="000903A7" w:rsidRPr="004A5DB6" w:rsidRDefault="000903A7" w:rsidP="0056374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903A7" w:rsidRPr="004A5DB6" w:rsidRDefault="000903A7" w:rsidP="0056374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903A7">
              <w:t>(</w:t>
            </w:r>
            <w:proofErr w:type="spellStart"/>
            <w:r w:rsidRPr="000903A7">
              <w:t>t.j</w:t>
            </w:r>
            <w:proofErr w:type="spellEnd"/>
            <w:r w:rsidRPr="000903A7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903A7" w:rsidRPr="004A5DB6" w:rsidRDefault="000903A7" w:rsidP="0056374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903A7" w:rsidRPr="004A5DB6" w:rsidRDefault="000903A7" w:rsidP="0056374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903A7" w:rsidRPr="004A5DB6" w:rsidRDefault="000903A7" w:rsidP="0056374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903A7" w:rsidRPr="000903A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903A7" w:rsidP="005434B3">
      <w:pPr>
        <w:spacing w:after="240" w:line="276" w:lineRule="auto"/>
        <w:jc w:val="center"/>
      </w:pPr>
      <w:r w:rsidRPr="000903A7">
        <w:rPr>
          <w:b/>
        </w:rPr>
        <w:t>Dostawa gadżetów reklamowych dla UMG - 10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74C4" w:rsidRDefault="008B74C4" w:rsidP="0038231F">
      <w:pPr>
        <w:spacing w:after="0" w:line="240" w:lineRule="auto"/>
      </w:pPr>
      <w:r>
        <w:separator/>
      </w:r>
    </w:p>
  </w:endnote>
  <w:endnote w:type="continuationSeparator" w:id="0">
    <w:p w:rsidR="008B74C4" w:rsidRDefault="008B74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3A7" w:rsidRDefault="000903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3A7" w:rsidRDefault="000903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74C4" w:rsidRDefault="008B74C4" w:rsidP="0038231F">
      <w:pPr>
        <w:spacing w:after="0" w:line="240" w:lineRule="auto"/>
      </w:pPr>
      <w:r>
        <w:separator/>
      </w:r>
    </w:p>
  </w:footnote>
  <w:footnote w:type="continuationSeparator" w:id="0">
    <w:p w:rsidR="008B74C4" w:rsidRDefault="008B74C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3A7" w:rsidRDefault="000903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3A7" w:rsidRDefault="000903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3A7" w:rsidRDefault="00090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74C4"/>
    <w:rsid w:val="00023477"/>
    <w:rsid w:val="000247FF"/>
    <w:rsid w:val="00025C8D"/>
    <w:rsid w:val="000303EE"/>
    <w:rsid w:val="0005473D"/>
    <w:rsid w:val="00073C3D"/>
    <w:rsid w:val="000809B6"/>
    <w:rsid w:val="000857C0"/>
    <w:rsid w:val="000903A7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5098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74C4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C523E1"/>
  <w15:chartTrackingRefBased/>
  <w15:docId w15:val="{5071EF04-CF40-4BAF-AF90-C46BACB63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25E8A-C3CE-49D4-9C30-D8ED0583D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2023-08-28T12:25:00Z</dcterms:created>
  <dcterms:modified xsi:type="dcterms:W3CDTF">2023-08-28T12:25:00Z</dcterms:modified>
</cp:coreProperties>
</file>