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62437D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F393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F39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F393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F39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F39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F393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F39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F393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F393F" w:rsidRPr="007B107C" w:rsidTr="00FB611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F393F" w:rsidRPr="007B107C" w:rsidRDefault="00DF393F" w:rsidP="00FB611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F393F" w:rsidRPr="007B107C" w:rsidRDefault="00DF393F" w:rsidP="00FB611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F39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F39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F393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DF393F" w:rsidRPr="007B107C" w:rsidRDefault="00DF393F" w:rsidP="00FB611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DF393F" w:rsidRPr="007B107C" w:rsidRDefault="00DF393F" w:rsidP="00FB611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F393F" w:rsidRPr="007B107C" w:rsidRDefault="00DF393F" w:rsidP="00FB611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F393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F39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dla grupy słuchaczy studiów podyplomowych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F393F" w:rsidRPr="00DF39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CRZP/133/2023/AZP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F393F" w:rsidRPr="00DF393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93F" w:rsidRDefault="00DF393F" w:rsidP="00DF393F">
      <w:pPr>
        <w:spacing w:after="0" w:line="240" w:lineRule="auto"/>
      </w:pPr>
      <w:r>
        <w:separator/>
      </w:r>
    </w:p>
  </w:endnote>
  <w:endnote w:type="continuationSeparator" w:id="0">
    <w:p w:rsidR="00DF393F" w:rsidRDefault="00DF393F" w:rsidP="00DF3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93F" w:rsidRDefault="00DF39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93F" w:rsidRDefault="00DF393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93F" w:rsidRDefault="00DF39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93F" w:rsidRDefault="00DF393F" w:rsidP="00DF393F">
      <w:pPr>
        <w:spacing w:after="0" w:line="240" w:lineRule="auto"/>
      </w:pPr>
      <w:r>
        <w:separator/>
      </w:r>
    </w:p>
  </w:footnote>
  <w:footnote w:type="continuationSeparator" w:id="0">
    <w:p w:rsidR="00DF393F" w:rsidRDefault="00DF393F" w:rsidP="00DF3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93F" w:rsidRDefault="00DF39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93F" w:rsidRDefault="00DF39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393F" w:rsidRDefault="00DF39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07C"/>
    <w:rsid w:val="002621C4"/>
    <w:rsid w:val="003B507C"/>
    <w:rsid w:val="0062437D"/>
    <w:rsid w:val="007B107C"/>
    <w:rsid w:val="007C7D43"/>
    <w:rsid w:val="00843802"/>
    <w:rsid w:val="008750B3"/>
    <w:rsid w:val="00C31816"/>
    <w:rsid w:val="00DF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F3AC03AF-FB5F-43C3-8844-C0060698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3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393F"/>
  </w:style>
  <w:style w:type="paragraph" w:styleId="Stopka">
    <w:name w:val="footer"/>
    <w:basedOn w:val="Normalny"/>
    <w:link w:val="StopkaZnak"/>
    <w:uiPriority w:val="99"/>
    <w:unhideWhenUsed/>
    <w:rsid w:val="00DF39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3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2023-08-28T06:57:00Z</dcterms:created>
  <dcterms:modified xsi:type="dcterms:W3CDTF">2023-08-28T06:57:00Z</dcterms:modified>
</cp:coreProperties>
</file>