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B18F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B4FCD" w:rsidRPr="009B4FCD">
        <w:rPr>
          <w:b/>
        </w:rPr>
        <w:t>CRZP/133/2023/AZP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B4FCD" w:rsidRPr="004A5DB6" w:rsidTr="00FB6117">
        <w:tc>
          <w:tcPr>
            <w:tcW w:w="9212" w:type="dxa"/>
            <w:shd w:val="clear" w:color="auto" w:fill="auto"/>
          </w:tcPr>
          <w:p w:rsidR="009B4FCD" w:rsidRPr="004A5DB6" w:rsidRDefault="009B4FCD" w:rsidP="00FB611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B4FCD" w:rsidRPr="004A5DB6" w:rsidRDefault="009B4FCD" w:rsidP="00FB611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B4FCD">
              <w:t>(</w:t>
            </w:r>
            <w:proofErr w:type="spellStart"/>
            <w:r w:rsidRPr="009B4FCD">
              <w:t>t.j</w:t>
            </w:r>
            <w:proofErr w:type="spellEnd"/>
            <w:r w:rsidRPr="009B4FCD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B4FCD" w:rsidRPr="004A5DB6" w:rsidRDefault="009B4FCD" w:rsidP="00FB611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B4FCD" w:rsidRPr="004A5DB6" w:rsidRDefault="009B4FCD" w:rsidP="00FB611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B4FCD" w:rsidRPr="004A5DB6" w:rsidRDefault="009B4FCD" w:rsidP="00FB611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B4FCD" w:rsidRPr="009B4FC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B4FCD" w:rsidP="005434B3">
      <w:pPr>
        <w:spacing w:after="240" w:line="276" w:lineRule="auto"/>
        <w:jc w:val="center"/>
      </w:pPr>
      <w:r w:rsidRPr="009B4FCD">
        <w:rPr>
          <w:b/>
        </w:rPr>
        <w:t>Usługa cateringowa dla grupy słuchaczy studiów podyplomowych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656E" w:rsidRDefault="00AC656E" w:rsidP="0038231F">
      <w:pPr>
        <w:spacing w:after="0" w:line="240" w:lineRule="auto"/>
      </w:pPr>
      <w:r>
        <w:separator/>
      </w:r>
    </w:p>
  </w:endnote>
  <w:endnote w:type="continuationSeparator" w:id="0">
    <w:p w:rsidR="00AC656E" w:rsidRDefault="00AC65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FCD" w:rsidRDefault="009B4F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FCD" w:rsidRDefault="009B4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656E" w:rsidRDefault="00AC656E" w:rsidP="0038231F">
      <w:pPr>
        <w:spacing w:after="0" w:line="240" w:lineRule="auto"/>
      </w:pPr>
      <w:r>
        <w:separator/>
      </w:r>
    </w:p>
  </w:footnote>
  <w:footnote w:type="continuationSeparator" w:id="0">
    <w:p w:rsidR="00AC656E" w:rsidRDefault="00AC65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FCD" w:rsidRDefault="009B4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FCD" w:rsidRDefault="009B4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FCD" w:rsidRDefault="009B4F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56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4FCD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B18F2"/>
    <w:rsid w:val="00AC656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B35D18"/>
  <w15:chartTrackingRefBased/>
  <w15:docId w15:val="{8FD8C8A7-4923-45BD-9C51-C7974912E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64B33-91A2-49CE-8B01-5F9CC0FF0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2023-08-28T06:57:00Z</dcterms:created>
  <dcterms:modified xsi:type="dcterms:W3CDTF">2023-08-28T06:57:00Z</dcterms:modified>
</cp:coreProperties>
</file>