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835A7C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3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B60763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07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B6076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07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07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B60763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B607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B60763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B60763" w:rsidRPr="007B107C" w:rsidTr="00E33E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B60763" w:rsidRPr="007B107C" w:rsidRDefault="00B60763" w:rsidP="00E33EC9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B60763" w:rsidRPr="007B107C" w:rsidRDefault="00B60763" w:rsidP="00E33EC9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B607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B607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B60763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2022r. poz. 1710)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B60763" w:rsidRPr="007B107C" w:rsidRDefault="00B60763" w:rsidP="00E33EC9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B60763" w:rsidRPr="007B107C" w:rsidRDefault="00B60763" w:rsidP="00E33EC9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B60763" w:rsidRPr="007B107C" w:rsidRDefault="00B60763" w:rsidP="00E33EC9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B60763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B607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Dostawa licencji oprogramowania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B60763" w:rsidRPr="00B607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CRZP/132/2023/AZP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B60763" w:rsidRPr="00B60763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60763" w:rsidRDefault="00B60763" w:rsidP="00B60763">
      <w:pPr>
        <w:spacing w:after="0" w:line="240" w:lineRule="auto"/>
      </w:pPr>
      <w:r>
        <w:separator/>
      </w:r>
    </w:p>
  </w:endnote>
  <w:endnote w:type="continuationSeparator" w:id="0">
    <w:p w:rsidR="00B60763" w:rsidRDefault="00B60763" w:rsidP="00B60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763" w:rsidRDefault="00B6076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763" w:rsidRDefault="00B6076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763" w:rsidRDefault="00B6076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60763" w:rsidRDefault="00B60763" w:rsidP="00B60763">
      <w:pPr>
        <w:spacing w:after="0" w:line="240" w:lineRule="auto"/>
      </w:pPr>
      <w:r>
        <w:separator/>
      </w:r>
    </w:p>
  </w:footnote>
  <w:footnote w:type="continuationSeparator" w:id="0">
    <w:p w:rsidR="00B60763" w:rsidRDefault="00B60763" w:rsidP="00B60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763" w:rsidRDefault="00B6076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763" w:rsidRDefault="00B6076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0763" w:rsidRDefault="00B6076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AFC"/>
    <w:rsid w:val="002621C4"/>
    <w:rsid w:val="00661AFC"/>
    <w:rsid w:val="007B107C"/>
    <w:rsid w:val="007C7D43"/>
    <w:rsid w:val="00835A7C"/>
    <w:rsid w:val="00843802"/>
    <w:rsid w:val="008750B3"/>
    <w:rsid w:val="00B60763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7FBA9FED-7D32-4C9B-8880-DBAD07C10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60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60763"/>
  </w:style>
  <w:style w:type="paragraph" w:styleId="Stopka">
    <w:name w:val="footer"/>
    <w:basedOn w:val="Normalny"/>
    <w:link w:val="StopkaZnak"/>
    <w:uiPriority w:val="99"/>
    <w:unhideWhenUsed/>
    <w:rsid w:val="00B607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607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381</Words>
  <Characters>2287</Characters>
  <Application>Microsoft Office Word</Application>
  <DocSecurity>0</DocSecurity>
  <Lines>19</Lines>
  <Paragraphs>5</Paragraphs>
  <ScaleCrop>false</ScaleCrop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2023-08-23T12:52:00Z</dcterms:created>
  <dcterms:modified xsi:type="dcterms:W3CDTF">2023-08-23T12:52:00Z</dcterms:modified>
</cp:coreProperties>
</file>