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B630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87FFA" w:rsidRPr="00F87FFA">
        <w:rPr>
          <w:b/>
        </w:rPr>
        <w:t>CRZP/132/2023/AZP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87FFA" w:rsidRPr="004A5DB6" w:rsidTr="00E33EC9">
        <w:tc>
          <w:tcPr>
            <w:tcW w:w="9212" w:type="dxa"/>
            <w:shd w:val="clear" w:color="auto" w:fill="auto"/>
          </w:tcPr>
          <w:p w:rsidR="00F87FFA" w:rsidRPr="004A5DB6" w:rsidRDefault="00F87FFA" w:rsidP="00E33EC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87FFA" w:rsidRPr="004A5DB6" w:rsidRDefault="00F87FFA" w:rsidP="00E33EC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87FFA">
              <w:t>(</w:t>
            </w:r>
            <w:proofErr w:type="spellStart"/>
            <w:r w:rsidRPr="00F87FFA">
              <w:t>t.j</w:t>
            </w:r>
            <w:proofErr w:type="spellEnd"/>
            <w:r w:rsidRPr="00F87FFA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87FFA" w:rsidRPr="004A5DB6" w:rsidRDefault="00F87FFA" w:rsidP="00E33EC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87FFA" w:rsidRPr="004A5DB6" w:rsidRDefault="00F87FFA" w:rsidP="00E33EC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87FFA" w:rsidRPr="004A5DB6" w:rsidRDefault="00F87FFA" w:rsidP="00E33EC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87FFA" w:rsidRPr="00F87FF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87FFA" w:rsidP="005434B3">
      <w:pPr>
        <w:spacing w:after="240" w:line="276" w:lineRule="auto"/>
        <w:jc w:val="center"/>
      </w:pPr>
      <w:r w:rsidRPr="00F87FFA">
        <w:rPr>
          <w:b/>
        </w:rPr>
        <w:t>Dostawa licencji oprogramowania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E86" w:rsidRDefault="00C63E86" w:rsidP="0038231F">
      <w:pPr>
        <w:spacing w:after="0" w:line="240" w:lineRule="auto"/>
      </w:pPr>
      <w:r>
        <w:separator/>
      </w:r>
    </w:p>
  </w:endnote>
  <w:endnote w:type="continuationSeparator" w:id="0">
    <w:p w:rsidR="00C63E86" w:rsidRDefault="00C63E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FA" w:rsidRDefault="00F87F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FA" w:rsidRDefault="00F87F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E86" w:rsidRDefault="00C63E86" w:rsidP="0038231F">
      <w:pPr>
        <w:spacing w:after="0" w:line="240" w:lineRule="auto"/>
      </w:pPr>
      <w:r>
        <w:separator/>
      </w:r>
    </w:p>
  </w:footnote>
  <w:footnote w:type="continuationSeparator" w:id="0">
    <w:p w:rsidR="00C63E86" w:rsidRDefault="00C63E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FA" w:rsidRDefault="00F87F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FA" w:rsidRDefault="00F87F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FA" w:rsidRDefault="00F87F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E8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B630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63E86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87FF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E10C55"/>
  <w15:chartTrackingRefBased/>
  <w15:docId w15:val="{35358D72-6A7F-4F96-9325-83FD4D6A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3B8EF-A661-404F-9904-F10417279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2023-08-23T12:51:00Z</dcterms:created>
  <dcterms:modified xsi:type="dcterms:W3CDTF">2023-08-23T12:51:00Z</dcterms:modified>
</cp:coreProperties>
</file>