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21E" w:rsidRPr="006164F2" w:rsidRDefault="00BC121E" w:rsidP="006164F2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164F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D569CA" w:rsidRPr="006164F2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3</w:t>
      </w:r>
      <w:r w:rsidRPr="006164F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6164F2" w:rsidRDefault="00BC121E" w:rsidP="006164F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BC121E" w:rsidRPr="006164F2" w:rsidRDefault="00BC121E" w:rsidP="006164F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164F2">
        <w:rPr>
          <w:rFonts w:ascii="Arial" w:hAnsi="Arial" w:cs="Arial"/>
          <w:b/>
          <w:sz w:val="24"/>
          <w:szCs w:val="24"/>
        </w:rPr>
        <w:t>Wykonawca:</w:t>
      </w:r>
    </w:p>
    <w:p w:rsidR="00BC121E" w:rsidRPr="006164F2" w:rsidRDefault="00BC121E" w:rsidP="006164F2">
      <w:pPr>
        <w:spacing w:after="0" w:line="360" w:lineRule="auto"/>
        <w:ind w:right="-2"/>
        <w:rPr>
          <w:rFonts w:ascii="Arial" w:hAnsi="Arial" w:cs="Arial"/>
          <w:sz w:val="24"/>
          <w:szCs w:val="24"/>
        </w:rPr>
      </w:pPr>
      <w:r w:rsidRPr="006164F2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BC121E" w:rsidRPr="006164F2" w:rsidRDefault="00BC121E" w:rsidP="006164F2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6164F2">
        <w:rPr>
          <w:rFonts w:ascii="Arial" w:hAnsi="Arial" w:cs="Arial"/>
          <w:i/>
          <w:sz w:val="24"/>
          <w:szCs w:val="24"/>
        </w:rPr>
        <w:t>(pełna nazwa/firma, adres, w zależności od podmiotu: NIP/PESEL, KRS/CEiDG)</w:t>
      </w:r>
    </w:p>
    <w:p w:rsidR="00BC121E" w:rsidRPr="006164F2" w:rsidRDefault="00BC121E" w:rsidP="006164F2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6164F2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6164F2" w:rsidRDefault="00BC121E" w:rsidP="006164F2">
      <w:pPr>
        <w:spacing w:after="40" w:line="360" w:lineRule="auto"/>
        <w:ind w:right="-2"/>
        <w:rPr>
          <w:rFonts w:ascii="Arial" w:hAnsi="Arial" w:cs="Arial"/>
          <w:sz w:val="24"/>
          <w:szCs w:val="24"/>
        </w:rPr>
      </w:pPr>
      <w:r w:rsidRPr="006164F2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BC121E" w:rsidRPr="006164F2" w:rsidRDefault="00BC121E" w:rsidP="006164F2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6164F2">
        <w:rPr>
          <w:rFonts w:ascii="Arial" w:hAnsi="Arial" w:cs="Arial"/>
          <w:i/>
          <w:sz w:val="24"/>
          <w:szCs w:val="24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569CA" w:rsidRPr="006164F2" w:rsidTr="004D34D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569CA" w:rsidRPr="006164F2" w:rsidRDefault="00D569CA" w:rsidP="006164F2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164F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D569CA" w:rsidRPr="006164F2" w:rsidRDefault="00D569CA" w:rsidP="006164F2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164F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6164F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2022r. poz. 1710)</w:t>
            </w:r>
            <w:r w:rsidRPr="006164F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D569CA" w:rsidRPr="006164F2" w:rsidRDefault="00D569CA" w:rsidP="006164F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164F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</w:tc>
      </w:tr>
    </w:tbl>
    <w:p w:rsidR="00BC121E" w:rsidRPr="006164F2" w:rsidRDefault="00BC121E" w:rsidP="006164F2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BC121E" w:rsidRPr="006164F2" w:rsidRDefault="00BC121E" w:rsidP="006164F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164F2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6164F2" w:rsidRDefault="00D569CA" w:rsidP="006164F2">
      <w:pPr>
        <w:widowControl w:val="0"/>
        <w:adjustRightInd w:val="0"/>
        <w:spacing w:after="240" w:line="36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164F2">
        <w:rPr>
          <w:rFonts w:ascii="Arial" w:eastAsia="Times New Roman" w:hAnsi="Arial" w:cs="Arial"/>
          <w:b/>
          <w:sz w:val="24"/>
          <w:szCs w:val="24"/>
          <w:lang w:eastAsia="pl-PL"/>
        </w:rPr>
        <w:t>Dostawa sprzętu komputerowego w ramach projektu ,,Regionalna Inicjatywa Doskonałości w Dyscyplinach Informatyki, Elektrotechniki, Elektroniki, Automatyki i Robotyki na Politechnice Częstochowskiej"</w:t>
      </w:r>
    </w:p>
    <w:p w:rsidR="00BC121E" w:rsidRPr="006164F2" w:rsidRDefault="00BC121E" w:rsidP="006164F2">
      <w:pPr>
        <w:tabs>
          <w:tab w:val="center" w:pos="4536"/>
          <w:tab w:val="right" w:pos="9072"/>
        </w:tabs>
        <w:spacing w:after="36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164F2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D569CA" w:rsidRPr="006164F2">
        <w:rPr>
          <w:rFonts w:ascii="Arial" w:eastAsia="Times New Roman" w:hAnsi="Arial" w:cs="Arial"/>
          <w:b/>
          <w:sz w:val="24"/>
          <w:szCs w:val="24"/>
          <w:lang w:eastAsia="pl-PL"/>
        </w:rPr>
        <w:t>RK-NZ.262.14.2023.MM</w:t>
      </w:r>
    </w:p>
    <w:p w:rsidR="00BC121E" w:rsidRPr="006164F2" w:rsidRDefault="00BC121E" w:rsidP="006164F2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164F2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D569CA" w:rsidRPr="006164F2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Pr="006164F2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6164F2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6164F2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6164F2" w:rsidRDefault="008E296F" w:rsidP="006164F2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6164F2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6164F2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6164F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bookmarkStart w:id="0" w:name="_GoBack"/>
    <w:p w:rsidR="00BC121E" w:rsidRPr="006164F2" w:rsidRDefault="00BC121E" w:rsidP="006164F2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164F2">
        <w:rPr>
          <w:rFonts w:ascii="Arial" w:eastAsia="Times New Roman" w:hAnsi="Arial" w:cs="Arial"/>
          <w:b/>
          <w:bCs/>
          <w:sz w:val="24"/>
          <w:szCs w:val="24"/>
        </w:rPr>
        <w:lastRenderedPageBreak/>
        <w:object w:dxaOrig="0" w:dyaOrig="0">
          <v:shape id="_x0000_i1049" type="#_x0000_t75" style="width:453pt;height:17.25pt" o:ole="">
            <v:imagedata r:id="rId10" o:title=""/>
          </v:shape>
          <w:control r:id="rId11" w:name="OptionButton21" w:shapeid="_x0000_i1049"/>
        </w:object>
      </w:r>
      <w:bookmarkEnd w:id="0"/>
      <w:r w:rsidRPr="006164F2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6164F2" w:rsidRDefault="00BF69A4" w:rsidP="006164F2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164F2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164F2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164F2" w:rsidRDefault="00BC121E" w:rsidP="006164F2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164F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164F2" w:rsidRDefault="00BC121E" w:rsidP="006164F2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164F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164F2" w:rsidRDefault="00BC121E" w:rsidP="006164F2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164F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164F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164F2" w:rsidRDefault="00BC121E" w:rsidP="006164F2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164F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164F2" w:rsidRDefault="00BC121E" w:rsidP="006164F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164F2" w:rsidRDefault="00BC121E" w:rsidP="006164F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6164F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164F2" w:rsidRDefault="00BC121E" w:rsidP="006164F2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164F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164F2" w:rsidRDefault="00BC121E" w:rsidP="006164F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164F2" w:rsidRDefault="00BC121E" w:rsidP="006164F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6164F2" w:rsidRDefault="00BC121E" w:rsidP="006164F2">
      <w:pPr>
        <w:widowControl w:val="0"/>
        <w:adjustRightInd w:val="0"/>
        <w:spacing w:before="120" w:after="12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6164F2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6164F2" w:rsidRDefault="00BC121E" w:rsidP="006164F2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6164F2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6164F2" w:rsidRDefault="00067B62" w:rsidP="006164F2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6164F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6164F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6164F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6164F2" w:rsidRDefault="00067B62" w:rsidP="006164F2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164F2" w:rsidTr="00620E37">
        <w:tc>
          <w:tcPr>
            <w:tcW w:w="2660" w:type="dxa"/>
            <w:shd w:val="clear" w:color="auto" w:fill="auto"/>
          </w:tcPr>
          <w:p w:rsidR="00BC121E" w:rsidRPr="006164F2" w:rsidRDefault="00BC121E" w:rsidP="006164F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6164F2" w:rsidRDefault="00BC121E" w:rsidP="006164F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164F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6164F2" w:rsidRDefault="00BC121E" w:rsidP="006164F2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164F2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6164F2" w:rsidRDefault="00BC121E" w:rsidP="006164F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6164F2" w:rsidRDefault="00BC121E" w:rsidP="006164F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164F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6164F2" w:rsidRDefault="00D569CA" w:rsidP="006164F2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164F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6164F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</w:p>
        </w:tc>
      </w:tr>
    </w:tbl>
    <w:p w:rsidR="00BC121E" w:rsidRPr="006164F2" w:rsidRDefault="00BC121E" w:rsidP="006164F2">
      <w:pPr>
        <w:widowControl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16A" w:rsidRDefault="00BF516A">
      <w:r>
        <w:separator/>
      </w:r>
    </w:p>
  </w:endnote>
  <w:endnote w:type="continuationSeparator" w:id="0">
    <w:p w:rsidR="00BF516A" w:rsidRDefault="00BF5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64F2">
      <w:rPr>
        <w:rStyle w:val="Numerstrony"/>
        <w:rFonts w:ascii="Arial" w:hAnsi="Arial"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64F2">
      <w:rPr>
        <w:rStyle w:val="Numerstrony"/>
        <w:rFonts w:ascii="Arial" w:hAnsi="Arial"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9CA" w:rsidRDefault="00D569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16A" w:rsidRDefault="00BF516A">
      <w:r>
        <w:separator/>
      </w:r>
    </w:p>
  </w:footnote>
  <w:footnote w:type="continuationSeparator" w:id="0">
    <w:p w:rsidR="00BF516A" w:rsidRDefault="00BF51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9CA" w:rsidRDefault="00D569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9CA" w:rsidRDefault="006164F2" w:rsidP="006164F2">
    <w:pPr>
      <w:pStyle w:val="Nagwek"/>
      <w:tabs>
        <w:tab w:val="clear" w:pos="4536"/>
        <w:tab w:val="clear" w:pos="9072"/>
        <w:tab w:val="left" w:pos="3975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1" type="#_x0000_t75" alt="logoRID" style="width:453.75pt;height:74.25pt;visibility:visible" o:ole="">
          <v:imagedata r:id="rId1" o:title="logoRID"/>
        </v:shape>
      </w:pic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9CA" w:rsidRDefault="00D569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516A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164F2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F785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516A"/>
    <w:rsid w:val="00BF69A4"/>
    <w:rsid w:val="00C33407"/>
    <w:rsid w:val="00C37CD2"/>
    <w:rsid w:val="00C527C7"/>
    <w:rsid w:val="00C606B9"/>
    <w:rsid w:val="00C65401"/>
    <w:rsid w:val="00CB6204"/>
    <w:rsid w:val="00CC527A"/>
    <w:rsid w:val="00D569C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D0552A"/>
  <w15:chartTrackingRefBased/>
  <w15:docId w15:val="{3C722216-7BF0-4AB2-9ACE-8D5742A7A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AF685-370C-4F5A-9F93-606E26A9E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2023-08-25T08:53:00Z</cp:lastPrinted>
  <dcterms:created xsi:type="dcterms:W3CDTF">2023-08-25T08:53:00Z</dcterms:created>
  <dcterms:modified xsi:type="dcterms:W3CDTF">2023-08-25T08:53:00Z</dcterms:modified>
</cp:coreProperties>
</file>