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786E" w:rsidRPr="0094786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4786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4786E">
        <w:rPr>
          <w:rFonts w:ascii="Arial" w:hAnsi="Arial" w:cs="Arial"/>
        </w:rPr>
        <w:t>Politechnika Częstochowska</w:t>
      </w:r>
    </w:p>
    <w:p w:rsidR="006676AE" w:rsidRPr="0012157F" w:rsidRDefault="0094786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786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4786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4786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4786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4786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786E" w:rsidRPr="0012157F" w:rsidTr="00D65015">
        <w:tc>
          <w:tcPr>
            <w:tcW w:w="9104" w:type="dxa"/>
            <w:shd w:val="clear" w:color="auto" w:fill="D9D9D9"/>
          </w:tcPr>
          <w:p w:rsidR="0094786E" w:rsidRPr="0012157F" w:rsidRDefault="0094786E" w:rsidP="00D6501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4786E" w:rsidRPr="0012157F" w:rsidRDefault="0094786E" w:rsidP="00D6501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4786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4786E" w:rsidRPr="00612283" w:rsidRDefault="0094786E" w:rsidP="00D6501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4786E" w:rsidRPr="0012157F" w:rsidRDefault="0094786E" w:rsidP="00D6501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4786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4786E">
        <w:rPr>
          <w:rFonts w:ascii="Arial" w:hAnsi="Arial" w:cs="Arial"/>
          <w:b/>
          <w:sz w:val="24"/>
          <w:szCs w:val="24"/>
        </w:rPr>
        <w:t>Dostawa platformy do badań metodą scratch-test dla Katedry Inżynierii Materiałowej 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4786E" w:rsidRPr="0094786E">
        <w:rPr>
          <w:rFonts w:ascii="Arial" w:hAnsi="Arial" w:cs="Arial"/>
          <w:b/>
          <w:sz w:val="24"/>
          <w:szCs w:val="24"/>
        </w:rPr>
        <w:t>RK-NZ.261.72.2023.AR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4786E" w:rsidRPr="0094786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CF" w:rsidRDefault="00E46DCF" w:rsidP="0038231F">
      <w:pPr>
        <w:spacing w:after="0" w:line="240" w:lineRule="auto"/>
      </w:pPr>
      <w:r>
        <w:separator/>
      </w:r>
    </w:p>
  </w:endnote>
  <w:endnote w:type="continuationSeparator" w:id="0">
    <w:p w:rsidR="00E46DCF" w:rsidRDefault="00E46D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6E" w:rsidRDefault="009478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E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E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6E" w:rsidRDefault="009478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CF" w:rsidRDefault="00E46DCF" w:rsidP="0038231F">
      <w:pPr>
        <w:spacing w:after="0" w:line="240" w:lineRule="auto"/>
      </w:pPr>
      <w:r>
        <w:separator/>
      </w:r>
    </w:p>
  </w:footnote>
  <w:footnote w:type="continuationSeparator" w:id="0">
    <w:p w:rsidR="00E46DCF" w:rsidRDefault="00E46DC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6E" w:rsidRDefault="00947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6E" w:rsidRDefault="00947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86E" w:rsidRDefault="009478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D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786E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0E66"/>
    <w:rsid w:val="00E022A1"/>
    <w:rsid w:val="00E21B42"/>
    <w:rsid w:val="00E21BB4"/>
    <w:rsid w:val="00E24546"/>
    <w:rsid w:val="00E309E9"/>
    <w:rsid w:val="00E31C06"/>
    <w:rsid w:val="00E33351"/>
    <w:rsid w:val="00E426EB"/>
    <w:rsid w:val="00E46DCF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7CC883-7547-45E3-BABA-0FE7A623B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D2704-6AA1-46A4-9B6F-F49EE7E6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2023-08-24T07:15:00Z</cp:lastPrinted>
  <dcterms:created xsi:type="dcterms:W3CDTF">2023-08-24T07:15:00Z</dcterms:created>
  <dcterms:modified xsi:type="dcterms:W3CDTF">2023-08-24T07:15:00Z</dcterms:modified>
</cp:coreProperties>
</file>