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71DC" w:rsidRPr="00D371DC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371DC" w:rsidRPr="00D371DC">
        <w:rPr>
          <w:rFonts w:ascii="Arial" w:hAnsi="Arial" w:cs="Arial"/>
          <w:b/>
          <w:sz w:val="24"/>
          <w:szCs w:val="24"/>
        </w:rPr>
        <w:t>RK-NZ.261.54.2023.JP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371DC" w:rsidRPr="00D371DC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371DC" w:rsidRPr="00D371DC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D371DC" w:rsidRPr="00D371DC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371DC" w:rsidRPr="00D371DC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D371DC" w:rsidRPr="00D371D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71DC" w:rsidRPr="0012157F" w:rsidTr="00E43619">
        <w:tc>
          <w:tcPr>
            <w:tcW w:w="9104" w:type="dxa"/>
            <w:shd w:val="clear" w:color="auto" w:fill="D9D9D9"/>
          </w:tcPr>
          <w:p w:rsidR="00D371DC" w:rsidRPr="0012157F" w:rsidRDefault="00D371DC" w:rsidP="00E4361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371DC" w:rsidRDefault="00D371DC" w:rsidP="00E436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371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371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371D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371DC" w:rsidRPr="00C86421" w:rsidRDefault="00D371DC" w:rsidP="00E4361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371DC" w:rsidRDefault="00D371DC" w:rsidP="00E436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371DC" w:rsidRPr="00C86421" w:rsidRDefault="00D371DC" w:rsidP="00E4361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371D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371DC">
        <w:rPr>
          <w:rFonts w:ascii="Arial" w:hAnsi="Arial" w:cs="Arial"/>
          <w:b/>
          <w:sz w:val="24"/>
          <w:szCs w:val="24"/>
        </w:rPr>
        <w:t>Dostawa przełączników sieciowych dla jednostek organizacyjnych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371DC" w:rsidRPr="00D371D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490B24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D8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560F5C"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E76" w:rsidRDefault="00EF1E76" w:rsidP="0038231F">
      <w:pPr>
        <w:spacing w:after="0" w:line="240" w:lineRule="auto"/>
      </w:pPr>
      <w:r>
        <w:separator/>
      </w:r>
    </w:p>
  </w:endnote>
  <w:endnote w:type="continuationSeparator" w:id="0">
    <w:p w:rsidR="00EF1E76" w:rsidRDefault="00EF1E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DC" w:rsidRDefault="00D37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0B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0B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DC" w:rsidRDefault="00D37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E76" w:rsidRDefault="00EF1E76" w:rsidP="0038231F">
      <w:pPr>
        <w:spacing w:after="0" w:line="240" w:lineRule="auto"/>
      </w:pPr>
      <w:r>
        <w:separator/>
      </w:r>
    </w:p>
  </w:footnote>
  <w:footnote w:type="continuationSeparator" w:id="0">
    <w:p w:rsidR="00EF1E76" w:rsidRDefault="00EF1E7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DC" w:rsidRDefault="00D37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DC" w:rsidRDefault="00D37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DC" w:rsidRDefault="00D37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E7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90B24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71D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E7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553CA"/>
  <w15:docId w15:val="{BD7907FA-6AAE-4349-85D0-10BA7736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4C765-B22C-4326-9455-A6F01936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2023-08-01T07:29:00Z</dcterms:created>
  <dcterms:modified xsi:type="dcterms:W3CDTF">2023-08-01T07:29:00Z</dcterms:modified>
</cp:coreProperties>
</file>