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41A12" w:rsidRPr="00C41A12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41A12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C41A12">
        <w:rPr>
          <w:rFonts w:ascii="Arial" w:hAnsi="Arial" w:cs="Arial"/>
        </w:rPr>
        <w:t>Politechnika Częstochowska</w:t>
      </w:r>
    </w:p>
    <w:p w:rsidR="006676AE" w:rsidRPr="0012157F" w:rsidRDefault="00C41A1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41A12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41A12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41A12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41A12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41A12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1A12" w:rsidRPr="0012157F" w:rsidTr="00E43619">
        <w:tc>
          <w:tcPr>
            <w:tcW w:w="9104" w:type="dxa"/>
            <w:shd w:val="clear" w:color="auto" w:fill="D9D9D9"/>
          </w:tcPr>
          <w:p w:rsidR="00C41A12" w:rsidRPr="0012157F" w:rsidRDefault="00C41A12" w:rsidP="00E4361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41A12" w:rsidRPr="00094F76" w:rsidRDefault="00C41A12" w:rsidP="00E4361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41A12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41A12" w:rsidRPr="0017574D" w:rsidRDefault="00C41A12" w:rsidP="00E4361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41A12" w:rsidRDefault="00C41A12" w:rsidP="00E4361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41A12" w:rsidRPr="002C3302" w:rsidRDefault="00C41A12" w:rsidP="00E436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41A1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41A12">
        <w:rPr>
          <w:rFonts w:ascii="Arial" w:hAnsi="Arial" w:cs="Arial"/>
          <w:b/>
          <w:sz w:val="24"/>
          <w:szCs w:val="24"/>
        </w:rPr>
        <w:t>Dostawa przełączników sieciowych dla jednostek organizacyjnych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41A12" w:rsidRPr="00C41A12">
        <w:rPr>
          <w:rFonts w:ascii="Arial" w:hAnsi="Arial" w:cs="Arial"/>
          <w:b/>
          <w:sz w:val="24"/>
          <w:szCs w:val="24"/>
        </w:rPr>
        <w:t>RK-NZ.261.54.2023.JP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1A12" w:rsidRPr="00C41A12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E6E" w:rsidRDefault="007C2E6E" w:rsidP="0038231F">
      <w:pPr>
        <w:spacing w:after="0" w:line="240" w:lineRule="auto"/>
      </w:pPr>
      <w:r>
        <w:separator/>
      </w:r>
    </w:p>
  </w:endnote>
  <w:endnote w:type="continuationSeparator" w:id="0">
    <w:p w:rsidR="007C2E6E" w:rsidRDefault="007C2E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A12" w:rsidRDefault="00C41A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1A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1A1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A12" w:rsidRDefault="00C41A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E6E" w:rsidRDefault="007C2E6E" w:rsidP="0038231F">
      <w:pPr>
        <w:spacing w:after="0" w:line="240" w:lineRule="auto"/>
      </w:pPr>
      <w:r>
        <w:separator/>
      </w:r>
    </w:p>
  </w:footnote>
  <w:footnote w:type="continuationSeparator" w:id="0">
    <w:p w:rsidR="007C2E6E" w:rsidRDefault="007C2E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A12" w:rsidRDefault="00C41A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A12" w:rsidRDefault="00C41A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A12" w:rsidRDefault="00C41A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E6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2E6E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1A12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FB917B-C782-4241-8DAB-463BC6E24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FC3B3-6DC9-4414-A107-A4FA759CC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2023-08-01T07:29:00Z</dcterms:created>
  <dcterms:modified xsi:type="dcterms:W3CDTF">2023-08-01T07:29:00Z</dcterms:modified>
</cp:coreProperties>
</file>