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E153E1" w:rsidRPr="00E153E1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153E1" w:rsidRPr="00C14101" w:rsidTr="00E4361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153E1" w:rsidRPr="00C14101" w:rsidRDefault="00E153E1" w:rsidP="00E43619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E153E1" w:rsidRPr="00C14101" w:rsidRDefault="00E153E1" w:rsidP="00E43619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153E1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E153E1" w:rsidRPr="00C14101" w:rsidRDefault="00E153E1" w:rsidP="00E436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E153E1" w:rsidRPr="00C14101" w:rsidRDefault="00E153E1" w:rsidP="00E436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E153E1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153E1">
        <w:rPr>
          <w:rFonts w:ascii="Arial" w:eastAsia="Times New Roman" w:hAnsi="Arial" w:cs="Arial"/>
          <w:b/>
          <w:sz w:val="24"/>
          <w:szCs w:val="24"/>
          <w:lang w:eastAsia="pl-PL"/>
        </w:rPr>
        <w:t>Dostawa przełączników sieciowych dla jednostek organizacyjnych Politechniki Częstochowskiej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E153E1" w:rsidRPr="00E153E1">
        <w:rPr>
          <w:rFonts w:ascii="Arial" w:eastAsia="Times New Roman" w:hAnsi="Arial" w:cs="Arial"/>
          <w:b/>
          <w:sz w:val="24"/>
          <w:szCs w:val="24"/>
          <w:lang w:eastAsia="pl-PL"/>
        </w:rPr>
        <w:t>RK-NZ.261.54.2023.JP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E153E1" w:rsidRPr="00E153E1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E153E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29D" w:rsidRDefault="00EA729D">
      <w:r>
        <w:separator/>
      </w:r>
    </w:p>
  </w:endnote>
  <w:endnote w:type="continuationSeparator" w:id="0">
    <w:p w:rsidR="00EA729D" w:rsidRDefault="00EA7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53E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53E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3E1" w:rsidRDefault="00E153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29D" w:rsidRDefault="00EA729D">
      <w:r>
        <w:separator/>
      </w:r>
    </w:p>
  </w:footnote>
  <w:footnote w:type="continuationSeparator" w:id="0">
    <w:p w:rsidR="00EA729D" w:rsidRDefault="00EA72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3E1" w:rsidRDefault="00E153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3E1" w:rsidRDefault="00E153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3E1" w:rsidRDefault="00E153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729D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153E1"/>
    <w:rsid w:val="00E37A20"/>
    <w:rsid w:val="00EA729D"/>
    <w:rsid w:val="00EB5766"/>
    <w:rsid w:val="00EC667E"/>
    <w:rsid w:val="00F46593"/>
    <w:rsid w:val="00F568D6"/>
    <w:rsid w:val="00F70072"/>
    <w:rsid w:val="00F70908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D15653B-54B0-41D1-9CA6-031B3C11D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8C45D-BBCD-4AC6-9D56-9210C936E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2023-08-01T07:29:00Z</dcterms:created>
  <dcterms:modified xsi:type="dcterms:W3CDTF">2023-08-01T07:29:00Z</dcterms:modified>
</cp:coreProperties>
</file>