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1834B7" w:rsidRDefault="00657A47" w:rsidP="001834B7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1834B7">
        <w:rPr>
          <w:rFonts w:ascii="Arial" w:hAnsi="Arial" w:cs="Arial"/>
          <w:bCs/>
          <w:i w:val="0"/>
          <w:szCs w:val="24"/>
        </w:rPr>
        <w:t xml:space="preserve">Załącznik nr </w:t>
      </w:r>
      <w:r w:rsidR="00FC6406" w:rsidRPr="001834B7">
        <w:rPr>
          <w:rFonts w:ascii="Arial" w:hAnsi="Arial" w:cs="Arial"/>
          <w:bCs/>
          <w:i w:val="0"/>
          <w:szCs w:val="24"/>
        </w:rPr>
        <w:t>2</w:t>
      </w:r>
      <w:r w:rsidR="007666D6" w:rsidRPr="001834B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834B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1834B7" w:rsidRDefault="008D442B" w:rsidP="001834B7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34B7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1834B7" w:rsidRDefault="008D442B" w:rsidP="001834B7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34B7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1834B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1834B7" w:rsidRDefault="00053927" w:rsidP="001834B7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834B7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1834B7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1834B7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1834B7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1834B7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1834B7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1834B7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1834B7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1834B7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1834B7" w:rsidRDefault="008D442B" w:rsidP="001834B7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834B7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1834B7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1834B7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1834B7" w:rsidTr="0087706D">
        <w:tc>
          <w:tcPr>
            <w:tcW w:w="550" w:type="dxa"/>
            <w:shd w:val="clear" w:color="auto" w:fill="auto"/>
            <w:vAlign w:val="center"/>
          </w:tcPr>
          <w:p w:rsidR="003A486D" w:rsidRPr="001834B7" w:rsidRDefault="003A486D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34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1834B7" w:rsidRDefault="003A486D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34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1834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1834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1834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1834B7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1834B7" w:rsidRDefault="003A486D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34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1834B7" w:rsidTr="0087706D">
        <w:tc>
          <w:tcPr>
            <w:tcW w:w="550" w:type="dxa"/>
            <w:shd w:val="clear" w:color="auto" w:fill="auto"/>
            <w:vAlign w:val="center"/>
          </w:tcPr>
          <w:p w:rsidR="003A486D" w:rsidRPr="001834B7" w:rsidRDefault="003A486D" w:rsidP="001834B7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34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1834B7" w:rsidRDefault="003A486D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1834B7" w:rsidRDefault="003A486D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1834B7" w:rsidTr="0087706D">
        <w:tc>
          <w:tcPr>
            <w:tcW w:w="550" w:type="dxa"/>
            <w:shd w:val="clear" w:color="auto" w:fill="auto"/>
            <w:vAlign w:val="center"/>
          </w:tcPr>
          <w:p w:rsidR="003A486D" w:rsidRPr="001834B7" w:rsidRDefault="003A486D" w:rsidP="001834B7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34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1834B7" w:rsidRDefault="003A486D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1834B7" w:rsidRDefault="003A486D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1834B7" w:rsidRDefault="0024648D" w:rsidP="001834B7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834B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1834B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1834B7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1834B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C6406" w:rsidRPr="001834B7">
        <w:rPr>
          <w:rFonts w:ascii="Arial" w:hAnsi="Arial" w:cs="Arial"/>
          <w:sz w:val="24"/>
          <w:szCs w:val="24"/>
        </w:rPr>
        <w:t>(</w:t>
      </w:r>
      <w:proofErr w:type="spellStart"/>
      <w:r w:rsidR="00FC6406" w:rsidRPr="001834B7">
        <w:rPr>
          <w:rFonts w:ascii="Arial" w:hAnsi="Arial" w:cs="Arial"/>
          <w:sz w:val="24"/>
          <w:szCs w:val="24"/>
        </w:rPr>
        <w:t>t.j</w:t>
      </w:r>
      <w:proofErr w:type="spellEnd"/>
      <w:r w:rsidR="00FC6406" w:rsidRPr="001834B7">
        <w:rPr>
          <w:rFonts w:ascii="Arial" w:hAnsi="Arial" w:cs="Arial"/>
          <w:sz w:val="24"/>
          <w:szCs w:val="24"/>
        </w:rPr>
        <w:t>. Dz. U. z 2022r. poz. 1710)</w:t>
      </w:r>
      <w:r w:rsidRPr="001834B7">
        <w:rPr>
          <w:rFonts w:ascii="Arial" w:hAnsi="Arial" w:cs="Arial"/>
          <w:sz w:val="24"/>
          <w:szCs w:val="24"/>
        </w:rPr>
        <w:t>, że w ramach zamówienia</w:t>
      </w:r>
      <w:r w:rsidR="00BE3BCE" w:rsidRPr="001834B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1834B7" w:rsidRDefault="00FC6406" w:rsidP="001834B7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834B7">
        <w:rPr>
          <w:rFonts w:ascii="Arial" w:eastAsia="Times New Roman" w:hAnsi="Arial" w:cs="Arial"/>
          <w:b/>
          <w:sz w:val="24"/>
          <w:szCs w:val="24"/>
          <w:lang w:eastAsia="pl-PL"/>
        </w:rPr>
        <w:t>Przeglądy, konserwacja i utrzymanie instalacji przeciwpożarowych w obiektach Politechniki Częstochowskiej</w:t>
      </w:r>
    </w:p>
    <w:p w:rsidR="00EC10EE" w:rsidRPr="001834B7" w:rsidRDefault="00EC10EE" w:rsidP="001834B7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834B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C6406" w:rsidRPr="001834B7">
        <w:rPr>
          <w:rFonts w:ascii="Arial" w:eastAsia="Times New Roman" w:hAnsi="Arial" w:cs="Arial"/>
          <w:b/>
          <w:sz w:val="24"/>
          <w:szCs w:val="24"/>
          <w:lang w:eastAsia="pl-PL"/>
        </w:rPr>
        <w:t>RK-NZ.261.67.2023.MT</w:t>
      </w:r>
    </w:p>
    <w:p w:rsidR="00DC652A" w:rsidRPr="001834B7" w:rsidRDefault="0024648D" w:rsidP="001834B7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834B7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1834B7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1834B7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1834B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1834B7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1834B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1834B7" w:rsidTr="0087706D">
        <w:tc>
          <w:tcPr>
            <w:tcW w:w="617" w:type="dxa"/>
            <w:shd w:val="clear" w:color="auto" w:fill="auto"/>
            <w:vAlign w:val="center"/>
          </w:tcPr>
          <w:p w:rsidR="00B641BE" w:rsidRPr="001834B7" w:rsidRDefault="00B641BE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34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1834B7" w:rsidRDefault="00B641BE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34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1834B7" w:rsidRDefault="00B641BE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34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1834B7" w:rsidTr="0087706D">
        <w:tc>
          <w:tcPr>
            <w:tcW w:w="617" w:type="dxa"/>
            <w:shd w:val="clear" w:color="auto" w:fill="auto"/>
            <w:vAlign w:val="center"/>
          </w:tcPr>
          <w:p w:rsidR="00B641BE" w:rsidRPr="001834B7" w:rsidRDefault="00B641BE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34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1834B7" w:rsidRDefault="00B641BE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1834B7" w:rsidRDefault="00B641BE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1834B7" w:rsidTr="0087706D">
        <w:tc>
          <w:tcPr>
            <w:tcW w:w="617" w:type="dxa"/>
            <w:shd w:val="clear" w:color="auto" w:fill="auto"/>
            <w:vAlign w:val="center"/>
          </w:tcPr>
          <w:p w:rsidR="00B641BE" w:rsidRPr="001834B7" w:rsidRDefault="00B641BE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34B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1834B7" w:rsidRDefault="00B641BE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1834B7" w:rsidRDefault="00B641BE" w:rsidP="001834B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1834B7" w:rsidRDefault="007A2C38" w:rsidP="001834B7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1834B7" w:rsidRDefault="00E27ABB" w:rsidP="001834B7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18"/>
      </w:tblGrid>
      <w:tr w:rsidR="00053927" w:rsidRPr="001834B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834B7" w:rsidRDefault="00053927" w:rsidP="001834B7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1834B7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1834B7" w:rsidRDefault="00053927" w:rsidP="001834B7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1834B7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1834B7" w:rsidRDefault="001834B7" w:rsidP="001834B7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  <w:r w:rsidRPr="001834B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1834B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1834B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1834B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1834B7" w:rsidRDefault="007A2C38" w:rsidP="001834B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1834B7" w:rsidRDefault="007A2C38" w:rsidP="001834B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1834B7" w:rsidRDefault="007A2C38" w:rsidP="001834B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1834B7" w:rsidRDefault="007A2C38" w:rsidP="001834B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1834B7" w:rsidRDefault="007A2C38" w:rsidP="001834B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1834B7" w:rsidRDefault="007A2C38" w:rsidP="001834B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1834B7" w:rsidRDefault="007A2C38" w:rsidP="001834B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1834B7" w:rsidRDefault="007A2C38" w:rsidP="001834B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1834B7" w:rsidRDefault="004A0686" w:rsidP="001834B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1834B7" w:rsidRDefault="004A0686" w:rsidP="001834B7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1834B7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1834B7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570" w:rsidRDefault="00501570" w:rsidP="00025386">
      <w:pPr>
        <w:spacing w:after="0" w:line="240" w:lineRule="auto"/>
      </w:pPr>
      <w:r>
        <w:separator/>
      </w:r>
    </w:p>
  </w:endnote>
  <w:endnote w:type="continuationSeparator" w:id="0">
    <w:p w:rsidR="00501570" w:rsidRDefault="005015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1834B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34B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34B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570" w:rsidRDefault="00501570" w:rsidP="00025386">
      <w:pPr>
        <w:spacing w:after="0" w:line="240" w:lineRule="auto"/>
      </w:pPr>
      <w:r>
        <w:separator/>
      </w:r>
    </w:p>
  </w:footnote>
  <w:footnote w:type="continuationSeparator" w:id="0">
    <w:p w:rsidR="00501570" w:rsidRDefault="0050157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1570"/>
    <w:rsid w:val="00025386"/>
    <w:rsid w:val="000423B9"/>
    <w:rsid w:val="00053927"/>
    <w:rsid w:val="00084786"/>
    <w:rsid w:val="0016158F"/>
    <w:rsid w:val="001834B7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0157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C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03BCB9A-E5C8-4388-BD56-B098FA16B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2023-08-10T11:52:00Z</dcterms:created>
  <dcterms:modified xsi:type="dcterms:W3CDTF">2023-08-10T11:52:00Z</dcterms:modified>
</cp:coreProperties>
</file>