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972302" w:rsidRPr="00972302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972302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972302">
        <w:rPr>
          <w:rFonts w:ascii="Arial" w:hAnsi="Arial" w:cs="Arial"/>
        </w:rPr>
        <w:t>Politechnika Częstochowska</w:t>
      </w:r>
    </w:p>
    <w:p w:rsidR="006676AE" w:rsidRPr="0012157F" w:rsidRDefault="00972302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972302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972302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972302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972302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972302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72302" w:rsidRPr="0012157F" w:rsidTr="0093208C">
        <w:tc>
          <w:tcPr>
            <w:tcW w:w="9104" w:type="dxa"/>
            <w:shd w:val="clear" w:color="auto" w:fill="D9D9D9"/>
          </w:tcPr>
          <w:p w:rsidR="00972302" w:rsidRPr="0012157F" w:rsidRDefault="00972302" w:rsidP="0093208C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972302" w:rsidRPr="0012157F" w:rsidRDefault="00972302" w:rsidP="0093208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972302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972302" w:rsidRPr="00612283" w:rsidRDefault="00972302" w:rsidP="0093208C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972302" w:rsidRPr="0012157F" w:rsidRDefault="00972302" w:rsidP="0093208C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972302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972302">
        <w:rPr>
          <w:rFonts w:ascii="Arial" w:hAnsi="Arial" w:cs="Arial"/>
          <w:b/>
          <w:sz w:val="24"/>
          <w:szCs w:val="24"/>
        </w:rPr>
        <w:t>Doposażenie laboratorium dydaktycznego "Laboratorium wodne mechaniki płynów" dla   Katedry Maszyn Cieplnych Politechniki Częstochowskiej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972302" w:rsidRPr="00972302">
        <w:rPr>
          <w:rFonts w:ascii="Arial" w:hAnsi="Arial" w:cs="Arial"/>
          <w:b/>
          <w:sz w:val="24"/>
          <w:szCs w:val="24"/>
        </w:rPr>
        <w:t>RK-NZ.261.66.2023.AR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972302" w:rsidRPr="00972302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D2702A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bookmarkStart w:id="0" w:name="_GoBack"/>
      <w:bookmarkEnd w:id="0"/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4CB5" w:rsidRDefault="00404CB5" w:rsidP="0038231F">
      <w:pPr>
        <w:spacing w:after="0" w:line="240" w:lineRule="auto"/>
      </w:pPr>
      <w:r>
        <w:separator/>
      </w:r>
    </w:p>
  </w:endnote>
  <w:endnote w:type="continuationSeparator" w:id="0">
    <w:p w:rsidR="00404CB5" w:rsidRDefault="00404CB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2302" w:rsidRDefault="0097230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24FA5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24FA5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2302" w:rsidRDefault="0097230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4CB5" w:rsidRDefault="00404CB5" w:rsidP="0038231F">
      <w:pPr>
        <w:spacing w:after="0" w:line="240" w:lineRule="auto"/>
      </w:pPr>
      <w:r>
        <w:separator/>
      </w:r>
    </w:p>
  </w:footnote>
  <w:footnote w:type="continuationSeparator" w:id="0">
    <w:p w:rsidR="00404CB5" w:rsidRDefault="00404CB5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2302" w:rsidRDefault="0097230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2302" w:rsidRDefault="0097230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2302" w:rsidRDefault="0097230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revisionView w:comment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04CB5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04CB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2302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4FA5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AEC045E-06C2-493F-8BBE-8B937C521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C638CA-AD12-4E80-ADFF-BC801BE335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380</Words>
  <Characters>2281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2023-08-07T09:30:00Z</dcterms:created>
  <dcterms:modified xsi:type="dcterms:W3CDTF">2023-08-07T09:30:00Z</dcterms:modified>
</cp:coreProperties>
</file>