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E40DB" w:rsidRDefault="00657A47" w:rsidP="007E40DB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r w:rsidRPr="007E40DB">
        <w:rPr>
          <w:rFonts w:ascii="Arial" w:hAnsi="Arial" w:cs="Arial"/>
          <w:bCs/>
          <w:i w:val="0"/>
          <w:szCs w:val="24"/>
        </w:rPr>
        <w:t xml:space="preserve">Załącznik nr </w:t>
      </w:r>
      <w:r w:rsidR="0007284F" w:rsidRPr="007E40DB">
        <w:rPr>
          <w:rFonts w:ascii="Arial" w:hAnsi="Arial" w:cs="Arial"/>
          <w:bCs/>
          <w:i w:val="0"/>
          <w:szCs w:val="24"/>
        </w:rPr>
        <w:t>2</w:t>
      </w:r>
      <w:r w:rsidR="007666D6" w:rsidRPr="007E40DB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E40DB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7E40DB" w:rsidRDefault="008D442B" w:rsidP="007E40D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E40DB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7E40DB" w:rsidRDefault="008D442B" w:rsidP="007E40DB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E40DB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7E40D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7E40DB" w:rsidRDefault="00053927" w:rsidP="007E40DB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E40DB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7E40DB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7E40DB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7E40DB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7E40DB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7E40DB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7E40DB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7E40DB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7E40DB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7E40DB" w:rsidRDefault="008D442B" w:rsidP="007E40DB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40DB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7E40DB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7E40D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9"/>
      </w:tblGrid>
      <w:tr w:rsidR="003A486D" w:rsidRPr="007E40DB" w:rsidTr="0087706D">
        <w:tc>
          <w:tcPr>
            <w:tcW w:w="550" w:type="dxa"/>
            <w:shd w:val="clear" w:color="auto" w:fill="auto"/>
            <w:vAlign w:val="center"/>
          </w:tcPr>
          <w:p w:rsidR="003A486D" w:rsidRPr="007E40DB" w:rsidRDefault="003A486D" w:rsidP="007E40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4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7E40DB" w:rsidRDefault="003A486D" w:rsidP="007E40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4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7E4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7E4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7E4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7E40DB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7E40DB" w:rsidRDefault="003A486D" w:rsidP="007E40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4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7E40DB" w:rsidTr="0087706D">
        <w:tc>
          <w:tcPr>
            <w:tcW w:w="550" w:type="dxa"/>
            <w:shd w:val="clear" w:color="auto" w:fill="auto"/>
            <w:vAlign w:val="center"/>
          </w:tcPr>
          <w:p w:rsidR="003A486D" w:rsidRPr="007E40DB" w:rsidRDefault="003A486D" w:rsidP="007E40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4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7E40DB" w:rsidRDefault="003A486D" w:rsidP="007E40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7E40DB" w:rsidRDefault="003A486D" w:rsidP="007E40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7E40DB" w:rsidTr="0087706D">
        <w:tc>
          <w:tcPr>
            <w:tcW w:w="550" w:type="dxa"/>
            <w:shd w:val="clear" w:color="auto" w:fill="auto"/>
            <w:vAlign w:val="center"/>
          </w:tcPr>
          <w:p w:rsidR="003A486D" w:rsidRPr="007E40DB" w:rsidRDefault="003A486D" w:rsidP="007E40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4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7E40DB" w:rsidRDefault="003A486D" w:rsidP="007E40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7E40DB" w:rsidRDefault="003A486D" w:rsidP="007E40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E3BCE" w:rsidRPr="007E40DB" w:rsidRDefault="0024648D" w:rsidP="007E40DB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E40D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7E40D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7E40DB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7E40DB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7284F" w:rsidRPr="007E40DB">
        <w:rPr>
          <w:rFonts w:ascii="Arial" w:hAnsi="Arial" w:cs="Arial"/>
          <w:sz w:val="24"/>
          <w:szCs w:val="24"/>
        </w:rPr>
        <w:t>(</w:t>
      </w:r>
      <w:proofErr w:type="spellStart"/>
      <w:r w:rsidR="0007284F" w:rsidRPr="007E40DB">
        <w:rPr>
          <w:rFonts w:ascii="Arial" w:hAnsi="Arial" w:cs="Arial"/>
          <w:sz w:val="24"/>
          <w:szCs w:val="24"/>
        </w:rPr>
        <w:t>t.j</w:t>
      </w:r>
      <w:proofErr w:type="spellEnd"/>
      <w:r w:rsidR="0007284F" w:rsidRPr="007E40DB">
        <w:rPr>
          <w:rFonts w:ascii="Arial" w:hAnsi="Arial" w:cs="Arial"/>
          <w:sz w:val="24"/>
          <w:szCs w:val="24"/>
        </w:rPr>
        <w:t>. Dz. U. z 2022r. poz. 1710)</w:t>
      </w:r>
      <w:r w:rsidRPr="007E40DB">
        <w:rPr>
          <w:rFonts w:ascii="Arial" w:hAnsi="Arial" w:cs="Arial"/>
          <w:sz w:val="24"/>
          <w:szCs w:val="24"/>
        </w:rPr>
        <w:t>, że w ramach zamówienia</w:t>
      </w:r>
      <w:r w:rsidR="00BE3BCE" w:rsidRPr="007E40DB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Pr="007E40DB" w:rsidRDefault="0007284F" w:rsidP="007E40DB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E40DB">
        <w:rPr>
          <w:rFonts w:ascii="Arial" w:eastAsia="Times New Roman" w:hAnsi="Arial" w:cs="Arial"/>
          <w:b/>
          <w:sz w:val="24"/>
          <w:szCs w:val="24"/>
          <w:lang w:eastAsia="pl-PL"/>
        </w:rPr>
        <w:t>Wykonanie dokumentacji projektowo-kosztorysowej p.n.: "Przebudowa boiska sportowego Politechniki Częstochowskiej"</w:t>
      </w:r>
    </w:p>
    <w:p w:rsidR="00EC10EE" w:rsidRPr="007E40DB" w:rsidRDefault="00EC10EE" w:rsidP="007E40DB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E40D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7284F" w:rsidRPr="007E40DB">
        <w:rPr>
          <w:rFonts w:ascii="Arial" w:eastAsia="Times New Roman" w:hAnsi="Arial" w:cs="Arial"/>
          <w:b/>
          <w:sz w:val="24"/>
          <w:szCs w:val="24"/>
          <w:lang w:eastAsia="pl-PL"/>
        </w:rPr>
        <w:t>RK-NZ.261.65.2023.MT</w:t>
      </w:r>
    </w:p>
    <w:p w:rsidR="00DC652A" w:rsidRPr="007E40DB" w:rsidRDefault="0024648D" w:rsidP="007E40DB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40DB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7E40DB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7E40DB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7E40DB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7E40DB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7E40DB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7E40DB" w:rsidTr="0087706D">
        <w:tc>
          <w:tcPr>
            <w:tcW w:w="617" w:type="dxa"/>
            <w:shd w:val="clear" w:color="auto" w:fill="auto"/>
            <w:vAlign w:val="center"/>
          </w:tcPr>
          <w:p w:rsidR="00B641BE" w:rsidRPr="007E40DB" w:rsidRDefault="00B641BE" w:rsidP="007E40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4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7E40DB" w:rsidRDefault="00B641BE" w:rsidP="007E40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4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7E40DB" w:rsidRDefault="00B641BE" w:rsidP="000F4AB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4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Wykaz realizowanych </w:t>
            </w:r>
            <w:bookmarkStart w:id="1" w:name="_GoBack"/>
            <w:bookmarkEnd w:id="1"/>
            <w:r w:rsidRPr="007E4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usług</w:t>
            </w:r>
          </w:p>
        </w:tc>
      </w:tr>
      <w:tr w:rsidR="00B641BE" w:rsidRPr="007E40DB" w:rsidTr="0087706D">
        <w:tc>
          <w:tcPr>
            <w:tcW w:w="617" w:type="dxa"/>
            <w:shd w:val="clear" w:color="auto" w:fill="auto"/>
            <w:vAlign w:val="center"/>
          </w:tcPr>
          <w:p w:rsidR="00B641BE" w:rsidRPr="007E40DB" w:rsidRDefault="00B641BE" w:rsidP="007E40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4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7E40DB" w:rsidRDefault="00B641BE" w:rsidP="007E40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7E40DB" w:rsidRDefault="00B641BE" w:rsidP="007E40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7E40DB" w:rsidTr="0087706D">
        <w:tc>
          <w:tcPr>
            <w:tcW w:w="617" w:type="dxa"/>
            <w:shd w:val="clear" w:color="auto" w:fill="auto"/>
            <w:vAlign w:val="center"/>
          </w:tcPr>
          <w:p w:rsidR="00B641BE" w:rsidRPr="007E40DB" w:rsidRDefault="00B641BE" w:rsidP="007E40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E40D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7E40DB" w:rsidRDefault="00B641BE" w:rsidP="007E40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7E40DB" w:rsidRDefault="00B641BE" w:rsidP="007E40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7E40DB" w:rsidRDefault="007A2C38" w:rsidP="007E40DB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7E40DB" w:rsidRDefault="00E27ABB" w:rsidP="007E40DB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670"/>
        <w:gridCol w:w="4618"/>
      </w:tblGrid>
      <w:tr w:rsidR="00053927" w:rsidRPr="007E40DB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7E40DB" w:rsidRDefault="00053927" w:rsidP="007E40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7E40DB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lastRenderedPageBreak/>
              <w:t>………………………………………………..</w:t>
            </w:r>
          </w:p>
          <w:p w:rsidR="00053927" w:rsidRPr="007E40DB" w:rsidRDefault="00053927" w:rsidP="007E40D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7E40DB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7E40DB" w:rsidRDefault="007E40DB" w:rsidP="007E40DB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40D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00053927" w:rsidRPr="007E40D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7E40D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="00053927" w:rsidRPr="007E40D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7E40DB" w:rsidRDefault="007A2C38" w:rsidP="007E40D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7E40DB" w:rsidRDefault="007A2C38" w:rsidP="007E40D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7E40DB" w:rsidRDefault="007A2C38" w:rsidP="007E40D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7E40DB" w:rsidRDefault="007A2C38" w:rsidP="007E40D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7E40DB" w:rsidRDefault="007A2C38" w:rsidP="007E40D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7E40DB" w:rsidRDefault="007A2C38" w:rsidP="007E40D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7E40DB" w:rsidRDefault="007A2C38" w:rsidP="007E40D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7E40DB" w:rsidRDefault="007A2C38" w:rsidP="007E40D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7E40DB" w:rsidRDefault="004A0686" w:rsidP="007E40D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7E40DB" w:rsidRDefault="004A0686" w:rsidP="007E40DB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7E40DB">
        <w:rPr>
          <w:rFonts w:ascii="Arial" w:hAnsi="Arial" w:cs="Arial"/>
          <w:sz w:val="24"/>
          <w:szCs w:val="24"/>
        </w:rPr>
        <w:t>* wypełnić tyle razy ile to konieczne.</w:t>
      </w:r>
    </w:p>
    <w:sectPr w:rsidR="004A0686" w:rsidRPr="007E40D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5DA" w:rsidRDefault="005575DA" w:rsidP="00025386">
      <w:pPr>
        <w:spacing w:after="0" w:line="240" w:lineRule="auto"/>
      </w:pPr>
      <w:r>
        <w:separator/>
      </w:r>
    </w:p>
  </w:endnote>
  <w:endnote w:type="continuationSeparator" w:id="0">
    <w:p w:rsidR="005575DA" w:rsidRDefault="005575D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84F" w:rsidRDefault="000728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F4AB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4A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4AB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84F" w:rsidRDefault="000728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5DA" w:rsidRDefault="005575DA" w:rsidP="00025386">
      <w:pPr>
        <w:spacing w:after="0" w:line="240" w:lineRule="auto"/>
      </w:pPr>
      <w:r>
        <w:separator/>
      </w:r>
    </w:p>
  </w:footnote>
  <w:footnote w:type="continuationSeparator" w:id="0">
    <w:p w:rsidR="005575DA" w:rsidRDefault="005575D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84F" w:rsidRDefault="000728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7E40DB" w:rsidRDefault="00EC10EE" w:rsidP="007E40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84F" w:rsidRDefault="000728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75DA"/>
    <w:rsid w:val="00025386"/>
    <w:rsid w:val="000423B9"/>
    <w:rsid w:val="00053927"/>
    <w:rsid w:val="0007284F"/>
    <w:rsid w:val="00084786"/>
    <w:rsid w:val="000F4ABA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575DA"/>
    <w:rsid w:val="005624D8"/>
    <w:rsid w:val="00620476"/>
    <w:rsid w:val="00657A47"/>
    <w:rsid w:val="00745A44"/>
    <w:rsid w:val="007666D6"/>
    <w:rsid w:val="007A2C38"/>
    <w:rsid w:val="007E40DB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432D532-0CD4-4DDA-BCC2-81FAC529D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2023-08-10T08:33:00Z</dcterms:created>
  <dcterms:modified xsi:type="dcterms:W3CDTF">2023-08-10T08:33:00Z</dcterms:modified>
</cp:coreProperties>
</file>