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441679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 xml:space="preserve">4 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E4133B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E4133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E4133B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E4133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E4133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E4133B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E4133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E4133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4133B" w:rsidRPr="007B107C" w:rsidTr="00820CE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4133B" w:rsidRPr="007B107C" w:rsidRDefault="00E4133B" w:rsidP="00820CEC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E4133B" w:rsidRPr="007B107C" w:rsidRDefault="00E4133B" w:rsidP="00820CEC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E4133B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E4133B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E4133B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2022r. poz. 1710)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E4133B" w:rsidRPr="007B107C" w:rsidRDefault="00E4133B" w:rsidP="00820CEC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E4133B" w:rsidRPr="007B107C" w:rsidRDefault="00E4133B" w:rsidP="00820CEC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E4133B" w:rsidRPr="007B107C" w:rsidRDefault="00E4133B" w:rsidP="00820CEC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E4133B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E4133B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Usługa cateringowa dla słuchaczy I, II oraz III edycji studiów podyplomowych MBA </w:t>
      </w:r>
      <w:proofErr w:type="spellStart"/>
      <w:r w:rsidRPr="00E4133B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Executive</w:t>
      </w:r>
      <w:proofErr w:type="spellEnd"/>
      <w:r w:rsidRPr="00E4133B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Offshore Wind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E4133B" w:rsidRPr="00E4133B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CRZP/128/2023/AZP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E4133B" w:rsidRPr="00E4133B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133B" w:rsidRDefault="00E4133B" w:rsidP="00E4133B">
      <w:pPr>
        <w:spacing w:after="0" w:line="240" w:lineRule="auto"/>
      </w:pPr>
      <w:r>
        <w:separator/>
      </w:r>
    </w:p>
  </w:endnote>
  <w:endnote w:type="continuationSeparator" w:id="0">
    <w:p w:rsidR="00E4133B" w:rsidRDefault="00E4133B" w:rsidP="00E413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33B" w:rsidRDefault="00E413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33B" w:rsidRDefault="00E4133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33B" w:rsidRDefault="00E413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133B" w:rsidRDefault="00E4133B" w:rsidP="00E4133B">
      <w:pPr>
        <w:spacing w:after="0" w:line="240" w:lineRule="auto"/>
      </w:pPr>
      <w:r>
        <w:separator/>
      </w:r>
    </w:p>
  </w:footnote>
  <w:footnote w:type="continuationSeparator" w:id="0">
    <w:p w:rsidR="00E4133B" w:rsidRDefault="00E4133B" w:rsidP="00E413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33B" w:rsidRDefault="00E413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33B" w:rsidRDefault="00E413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33B" w:rsidRDefault="00E413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F69"/>
    <w:rsid w:val="002621C4"/>
    <w:rsid w:val="00441679"/>
    <w:rsid w:val="007B107C"/>
    <w:rsid w:val="007C7D43"/>
    <w:rsid w:val="00843802"/>
    <w:rsid w:val="008750B3"/>
    <w:rsid w:val="00C11F69"/>
    <w:rsid w:val="00C31816"/>
    <w:rsid w:val="00E41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FAE354E6-A950-4EFA-ADF4-32CDB6E61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13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133B"/>
  </w:style>
  <w:style w:type="paragraph" w:styleId="Stopka">
    <w:name w:val="footer"/>
    <w:basedOn w:val="Normalny"/>
    <w:link w:val="StopkaZnak"/>
    <w:uiPriority w:val="99"/>
    <w:unhideWhenUsed/>
    <w:rsid w:val="00E413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133B"/>
  </w:style>
  <w:style w:type="paragraph" w:styleId="Tekstdymka">
    <w:name w:val="Balloon Text"/>
    <w:basedOn w:val="Normalny"/>
    <w:link w:val="TekstdymkaZnak"/>
    <w:uiPriority w:val="99"/>
    <w:semiHidden/>
    <w:unhideWhenUsed/>
    <w:rsid w:val="004416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16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391</Words>
  <Characters>2350</Characters>
  <Application>Microsoft Office Word</Application>
  <DocSecurity>0</DocSecurity>
  <Lines>19</Lines>
  <Paragraphs>5</Paragraphs>
  <ScaleCrop>false</ScaleCrop>
  <Company/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2023-08-07T06:38:00Z</cp:lastPrinted>
  <dcterms:created xsi:type="dcterms:W3CDTF">2023-08-07T06:38:00Z</dcterms:created>
  <dcterms:modified xsi:type="dcterms:W3CDTF">2023-08-07T06:38:00Z</dcterms:modified>
</cp:coreProperties>
</file>