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911CB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93949" w:rsidRPr="00393949">
        <w:rPr>
          <w:b/>
        </w:rPr>
        <w:t>CRZP/128/2023/AZP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93949" w:rsidRPr="004A5DB6" w:rsidTr="00820CEC">
        <w:tc>
          <w:tcPr>
            <w:tcW w:w="9212" w:type="dxa"/>
            <w:shd w:val="clear" w:color="auto" w:fill="auto"/>
          </w:tcPr>
          <w:p w:rsidR="00393949" w:rsidRPr="004A5DB6" w:rsidRDefault="00393949" w:rsidP="00820CE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93949" w:rsidRPr="004A5DB6" w:rsidRDefault="00393949" w:rsidP="00820CE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93949">
              <w:t>(</w:t>
            </w:r>
            <w:proofErr w:type="spellStart"/>
            <w:r w:rsidRPr="00393949">
              <w:t>t.j</w:t>
            </w:r>
            <w:proofErr w:type="spellEnd"/>
            <w:r w:rsidRPr="00393949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93949" w:rsidRPr="004A5DB6" w:rsidRDefault="00393949" w:rsidP="00820C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93949" w:rsidRPr="004A5DB6" w:rsidRDefault="00393949" w:rsidP="00820C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93949" w:rsidRPr="004A5DB6" w:rsidRDefault="00393949" w:rsidP="00820CE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93949" w:rsidRPr="0039394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93949" w:rsidP="005434B3">
      <w:pPr>
        <w:spacing w:after="240" w:line="276" w:lineRule="auto"/>
        <w:jc w:val="center"/>
      </w:pPr>
      <w:r w:rsidRPr="00393949">
        <w:rPr>
          <w:b/>
        </w:rPr>
        <w:t xml:space="preserve">Usługa cateringowa dla słuchaczy I, II oraz III edycji studiów podyplomowych MBA </w:t>
      </w:r>
      <w:proofErr w:type="spellStart"/>
      <w:r w:rsidRPr="00393949">
        <w:rPr>
          <w:b/>
        </w:rPr>
        <w:t>Executive</w:t>
      </w:r>
      <w:proofErr w:type="spellEnd"/>
      <w:r w:rsidRPr="00393949">
        <w:rPr>
          <w:b/>
        </w:rPr>
        <w:t xml:space="preserve"> Offshore Wind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658" w:rsidRDefault="00642658" w:rsidP="0038231F">
      <w:pPr>
        <w:spacing w:after="0" w:line="240" w:lineRule="auto"/>
      </w:pPr>
      <w:r>
        <w:separator/>
      </w:r>
    </w:p>
  </w:endnote>
  <w:endnote w:type="continuationSeparator" w:id="0">
    <w:p w:rsidR="00642658" w:rsidRDefault="006426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49" w:rsidRDefault="003939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49" w:rsidRDefault="003939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658" w:rsidRDefault="00642658" w:rsidP="0038231F">
      <w:pPr>
        <w:spacing w:after="0" w:line="240" w:lineRule="auto"/>
      </w:pPr>
      <w:r>
        <w:separator/>
      </w:r>
    </w:p>
  </w:footnote>
  <w:footnote w:type="continuationSeparator" w:id="0">
    <w:p w:rsidR="00642658" w:rsidRDefault="006426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49" w:rsidRDefault="003939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49" w:rsidRDefault="003939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49" w:rsidRDefault="003939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65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93949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42658"/>
    <w:rsid w:val="006676AE"/>
    <w:rsid w:val="006911CB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B98AC0"/>
  <w15:chartTrackingRefBased/>
  <w15:docId w15:val="{55FB8998-A53E-40EB-BF2C-AC10928BC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2C2BC-C6F6-4D4B-978A-1252B67AB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2023-08-07T06:37:00Z</cp:lastPrinted>
  <dcterms:created xsi:type="dcterms:W3CDTF">2023-08-07T06:37:00Z</dcterms:created>
  <dcterms:modified xsi:type="dcterms:W3CDTF">2023-08-07T06:37:00Z</dcterms:modified>
</cp:coreProperties>
</file>