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7676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B590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B590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B590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B590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B590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B590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B590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B590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B5905" w:rsidRPr="007B107C" w:rsidTr="00FC0F9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B5905" w:rsidRPr="007B107C" w:rsidRDefault="00CB5905" w:rsidP="00FC0F90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B5905" w:rsidRPr="007B107C" w:rsidRDefault="00CB5905" w:rsidP="00FC0F90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B590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B590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B590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B5905" w:rsidRPr="007B107C" w:rsidRDefault="00CB5905" w:rsidP="00FC0F90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B5905" w:rsidRPr="007B107C" w:rsidRDefault="00CB5905" w:rsidP="00FC0F90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B5905" w:rsidRPr="007B107C" w:rsidRDefault="00CB5905" w:rsidP="00FC0F90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B590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B590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urządzeń elektronicznych dla UMG - 3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B5905" w:rsidRPr="00CB590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CRZP/129/2023/AZP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B5905" w:rsidRPr="00CB590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905" w:rsidRDefault="00CB5905" w:rsidP="00CB5905">
      <w:pPr>
        <w:spacing w:after="0" w:line="240" w:lineRule="auto"/>
      </w:pPr>
      <w:r>
        <w:separator/>
      </w:r>
    </w:p>
  </w:endnote>
  <w:endnote w:type="continuationSeparator" w:id="0">
    <w:p w:rsidR="00CB5905" w:rsidRDefault="00CB5905" w:rsidP="00CB5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905" w:rsidRDefault="00CB59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905" w:rsidRDefault="00CB590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905" w:rsidRDefault="00CB59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905" w:rsidRDefault="00CB5905" w:rsidP="00CB5905">
      <w:pPr>
        <w:spacing w:after="0" w:line="240" w:lineRule="auto"/>
      </w:pPr>
      <w:r>
        <w:separator/>
      </w:r>
    </w:p>
  </w:footnote>
  <w:footnote w:type="continuationSeparator" w:id="0">
    <w:p w:rsidR="00CB5905" w:rsidRDefault="00CB5905" w:rsidP="00CB5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905" w:rsidRDefault="00CB59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905" w:rsidRDefault="00CB59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5905" w:rsidRDefault="00CB59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B84"/>
    <w:rsid w:val="002621C4"/>
    <w:rsid w:val="0077676A"/>
    <w:rsid w:val="007B107C"/>
    <w:rsid w:val="007C7D43"/>
    <w:rsid w:val="00843802"/>
    <w:rsid w:val="00874B84"/>
    <w:rsid w:val="008750B3"/>
    <w:rsid w:val="00C31816"/>
    <w:rsid w:val="00CB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21B3F81-33C5-4823-A79E-81153A15D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9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905"/>
  </w:style>
  <w:style w:type="paragraph" w:styleId="Stopka">
    <w:name w:val="footer"/>
    <w:basedOn w:val="Normalny"/>
    <w:link w:val="StopkaZnak"/>
    <w:uiPriority w:val="99"/>
    <w:unhideWhenUsed/>
    <w:rsid w:val="00CB59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905"/>
  </w:style>
  <w:style w:type="paragraph" w:styleId="Tekstdymka">
    <w:name w:val="Balloon Text"/>
    <w:basedOn w:val="Normalny"/>
    <w:link w:val="TekstdymkaZnak"/>
    <w:uiPriority w:val="99"/>
    <w:semiHidden/>
    <w:unhideWhenUsed/>
    <w:rsid w:val="007767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7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2023-08-08T13:09:00Z</cp:lastPrinted>
  <dcterms:created xsi:type="dcterms:W3CDTF">2023-08-08T13:09:00Z</dcterms:created>
  <dcterms:modified xsi:type="dcterms:W3CDTF">2023-08-08T13:09:00Z</dcterms:modified>
</cp:coreProperties>
</file>