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25D5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030B3" w:rsidRPr="001030B3">
        <w:rPr>
          <w:b/>
        </w:rPr>
        <w:t>CRZP/129/2023/AZP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030B3" w:rsidRPr="004A5DB6" w:rsidTr="00FC0F90">
        <w:tc>
          <w:tcPr>
            <w:tcW w:w="9212" w:type="dxa"/>
            <w:shd w:val="clear" w:color="auto" w:fill="auto"/>
          </w:tcPr>
          <w:p w:rsidR="001030B3" w:rsidRPr="004A5DB6" w:rsidRDefault="001030B3" w:rsidP="00FC0F9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030B3" w:rsidRPr="004A5DB6" w:rsidRDefault="001030B3" w:rsidP="00FC0F9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030B3">
              <w:t>(</w:t>
            </w:r>
            <w:proofErr w:type="spellStart"/>
            <w:r w:rsidRPr="001030B3">
              <w:t>t.j</w:t>
            </w:r>
            <w:proofErr w:type="spellEnd"/>
            <w:r w:rsidRPr="001030B3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030B3" w:rsidRPr="004A5DB6" w:rsidRDefault="001030B3" w:rsidP="00FC0F9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030B3" w:rsidRPr="004A5DB6" w:rsidRDefault="001030B3" w:rsidP="00FC0F9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030B3" w:rsidRPr="004A5DB6" w:rsidRDefault="001030B3" w:rsidP="00FC0F9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030B3" w:rsidRPr="001030B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030B3" w:rsidP="005434B3">
      <w:pPr>
        <w:spacing w:after="240" w:line="276" w:lineRule="auto"/>
        <w:jc w:val="center"/>
      </w:pPr>
      <w:r w:rsidRPr="001030B3">
        <w:rPr>
          <w:b/>
        </w:rPr>
        <w:t>Dostawa urządzeń elektronicznych dla UMG - 3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43A" w:rsidRDefault="0099643A" w:rsidP="0038231F">
      <w:pPr>
        <w:spacing w:after="0" w:line="240" w:lineRule="auto"/>
      </w:pPr>
      <w:r>
        <w:separator/>
      </w:r>
    </w:p>
  </w:endnote>
  <w:endnote w:type="continuationSeparator" w:id="0">
    <w:p w:rsidR="0099643A" w:rsidRDefault="009964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0B3" w:rsidRDefault="001030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0B3" w:rsidRDefault="001030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43A" w:rsidRDefault="0099643A" w:rsidP="0038231F">
      <w:pPr>
        <w:spacing w:after="0" w:line="240" w:lineRule="auto"/>
      </w:pPr>
      <w:r>
        <w:separator/>
      </w:r>
    </w:p>
  </w:footnote>
  <w:footnote w:type="continuationSeparator" w:id="0">
    <w:p w:rsidR="0099643A" w:rsidRDefault="009964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0B3" w:rsidRDefault="001030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0B3" w:rsidRDefault="001030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0B3" w:rsidRDefault="001030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643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0B3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25D52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643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1F2FFE"/>
  <w15:chartTrackingRefBased/>
  <w15:docId w15:val="{FC8D69A9-527D-4E04-A007-8FFD06EF0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AF0F5-6110-4C6F-84D3-684807D7D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2023-08-08T13:09:00Z</cp:lastPrinted>
  <dcterms:created xsi:type="dcterms:W3CDTF">2023-08-08T13:09:00Z</dcterms:created>
  <dcterms:modified xsi:type="dcterms:W3CDTF">2023-08-08T13:09:00Z</dcterms:modified>
</cp:coreProperties>
</file>