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606A" w:rsidRPr="00775209" w:rsidRDefault="001B67E6" w:rsidP="0077520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Częstochowa</w:t>
      </w:r>
      <w:r w:rsidR="006A5DF1" w:rsidRPr="00775209">
        <w:rPr>
          <w:rFonts w:ascii="Arial" w:hAnsi="Arial" w:cs="Arial"/>
          <w:sz w:val="24"/>
          <w:szCs w:val="24"/>
        </w:rPr>
        <w:t xml:space="preserve"> dnia: </w:t>
      </w:r>
      <w:r w:rsidR="0089546B">
        <w:rPr>
          <w:rFonts w:ascii="Arial" w:hAnsi="Arial" w:cs="Arial"/>
          <w:sz w:val="24"/>
          <w:szCs w:val="24"/>
        </w:rPr>
        <w:t>2023-08-07</w:t>
      </w:r>
    </w:p>
    <w:p w:rsidR="00E84DBA" w:rsidRDefault="00E84DBA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7520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775209" w:rsidRDefault="001B67E6" w:rsidP="00775209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Dąbrowskiego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69</w:t>
      </w:r>
    </w:p>
    <w:p w:rsidR="00D52829" w:rsidRPr="00A4601A" w:rsidRDefault="001B67E6" w:rsidP="00A4601A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42-201</w:t>
      </w:r>
      <w:r w:rsidR="006A5DF1"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/>
          <w:sz w:val="24"/>
          <w:szCs w:val="24"/>
        </w:rPr>
        <w:t>Częstochowa</w:t>
      </w:r>
    </w:p>
    <w:p w:rsidR="00BB6023" w:rsidRPr="00A4601A" w:rsidRDefault="006A5DF1" w:rsidP="00A4601A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Pismo: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 xml:space="preserve"> RK -</w:t>
      </w:r>
      <w:r w:rsidR="0089546B">
        <w:rPr>
          <w:rFonts w:ascii="Arial" w:hAnsi="Arial" w:cs="Arial"/>
          <w:b/>
          <w:bCs/>
          <w:sz w:val="24"/>
          <w:szCs w:val="24"/>
        </w:rPr>
        <w:t xml:space="preserve">  </w:t>
      </w:r>
      <w:r w:rsidR="009A230E">
        <w:rPr>
          <w:rFonts w:ascii="Arial" w:hAnsi="Arial" w:cs="Arial"/>
          <w:b/>
          <w:bCs/>
          <w:sz w:val="24"/>
          <w:szCs w:val="24"/>
        </w:rPr>
        <w:t>688</w:t>
      </w:r>
      <w:bookmarkStart w:id="0" w:name="_GoBack"/>
      <w:bookmarkEnd w:id="0"/>
      <w:r w:rsidR="0096142F">
        <w:rPr>
          <w:rFonts w:ascii="Arial" w:hAnsi="Arial" w:cs="Arial"/>
          <w:b/>
          <w:bCs/>
          <w:sz w:val="24"/>
          <w:szCs w:val="24"/>
        </w:rPr>
        <w:t xml:space="preserve"> </w:t>
      </w:r>
      <w:r w:rsidR="00377F3A" w:rsidRPr="00775209">
        <w:rPr>
          <w:rFonts w:ascii="Arial" w:hAnsi="Arial" w:cs="Arial"/>
          <w:b/>
          <w:bCs/>
          <w:sz w:val="24"/>
          <w:szCs w:val="24"/>
        </w:rPr>
        <w:t>/2</w:t>
      </w:r>
      <w:r w:rsidR="0096142F">
        <w:rPr>
          <w:rFonts w:ascii="Arial" w:hAnsi="Arial" w:cs="Arial"/>
          <w:b/>
          <w:bCs/>
          <w:sz w:val="24"/>
          <w:szCs w:val="24"/>
        </w:rPr>
        <w:t>3</w:t>
      </w:r>
      <w:r w:rsidRPr="00775209">
        <w:rPr>
          <w:rFonts w:ascii="Arial" w:hAnsi="Arial" w:cs="Arial"/>
          <w:sz w:val="24"/>
          <w:szCs w:val="24"/>
        </w:rPr>
        <w:tab/>
        <w:t xml:space="preserve"> </w:t>
      </w:r>
    </w:p>
    <w:p w:rsidR="00E84DBA" w:rsidRDefault="00E84DBA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</w:p>
    <w:p w:rsidR="006A5DF1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b/>
          <w:sz w:val="24"/>
          <w:szCs w:val="24"/>
        </w:rPr>
        <w:t>WYKONAWCY</w:t>
      </w:r>
    </w:p>
    <w:p w:rsidR="00D52829" w:rsidRPr="00775209" w:rsidRDefault="006A5DF1" w:rsidP="00775209">
      <w:pPr>
        <w:tabs>
          <w:tab w:val="left" w:pos="708"/>
          <w:tab w:val="center" w:pos="4536"/>
          <w:tab w:val="right" w:pos="9072"/>
        </w:tabs>
        <w:spacing w:after="20" w:line="360" w:lineRule="auto"/>
        <w:ind w:left="5245"/>
        <w:rPr>
          <w:rFonts w:ascii="Arial" w:hAnsi="Arial" w:cs="Arial"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>ubiegający się o zamówienie publiczne</w:t>
      </w:r>
    </w:p>
    <w:p w:rsidR="002C5D71" w:rsidRPr="00775209" w:rsidRDefault="002C5D71" w:rsidP="002C5D71">
      <w:pPr>
        <w:pStyle w:val="Nagwek1"/>
        <w:spacing w:after="480" w:line="360" w:lineRule="auto"/>
        <w:jc w:val="center"/>
        <w:rPr>
          <w:rFonts w:cs="Arial"/>
          <w:sz w:val="24"/>
          <w:szCs w:val="24"/>
        </w:rPr>
      </w:pPr>
      <w:r w:rsidRPr="00775209">
        <w:rPr>
          <w:rFonts w:cs="Arial"/>
          <w:sz w:val="24"/>
          <w:szCs w:val="24"/>
        </w:rPr>
        <w:t>WYJAŚNIENIA TREŚCI SWZ</w:t>
      </w:r>
      <w:r>
        <w:rPr>
          <w:rFonts w:cs="Arial"/>
          <w:sz w:val="24"/>
          <w:szCs w:val="24"/>
        </w:rPr>
        <w:t xml:space="preserve"> oraz POWIADOMIENIE o zmianach w SWZ oraz POWIADOMIENIE o przedłużeniu terminu składania ofert</w:t>
      </w:r>
    </w:p>
    <w:p w:rsidR="00D52829" w:rsidRDefault="00632C3C" w:rsidP="00D478CF">
      <w:pPr>
        <w:spacing w:after="36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75209">
        <w:rPr>
          <w:rFonts w:ascii="Arial" w:hAnsi="Arial" w:cs="Arial"/>
          <w:sz w:val="24"/>
          <w:szCs w:val="24"/>
        </w:rPr>
        <w:t xml:space="preserve">Dotyczy: </w:t>
      </w:r>
      <w:r w:rsidR="006A5DF1" w:rsidRPr="00775209">
        <w:rPr>
          <w:rFonts w:ascii="Arial" w:hAnsi="Arial" w:cs="Arial"/>
          <w:sz w:val="24"/>
          <w:szCs w:val="24"/>
        </w:rPr>
        <w:t>p</w:t>
      </w:r>
      <w:r w:rsidRPr="00775209">
        <w:rPr>
          <w:rFonts w:ascii="Arial" w:hAnsi="Arial" w:cs="Arial"/>
          <w:sz w:val="24"/>
          <w:szCs w:val="24"/>
        </w:rPr>
        <w:t>ostępowani</w:t>
      </w:r>
      <w:r w:rsidR="006A5DF1" w:rsidRPr="00775209">
        <w:rPr>
          <w:rFonts w:ascii="Arial" w:hAnsi="Arial" w:cs="Arial"/>
          <w:sz w:val="24"/>
          <w:szCs w:val="24"/>
        </w:rPr>
        <w:t>a</w:t>
      </w:r>
      <w:r w:rsidRPr="00775209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775209">
        <w:rPr>
          <w:rFonts w:ascii="Arial" w:hAnsi="Arial" w:cs="Arial"/>
          <w:sz w:val="24"/>
          <w:szCs w:val="24"/>
        </w:rPr>
        <w:t>go</w:t>
      </w:r>
      <w:r w:rsidRPr="00775209">
        <w:rPr>
          <w:rFonts w:ascii="Arial" w:hAnsi="Arial" w:cs="Arial"/>
          <w:sz w:val="24"/>
          <w:szCs w:val="24"/>
        </w:rPr>
        <w:t xml:space="preserve"> w trybie</w:t>
      </w:r>
      <w:r w:rsidR="00DB3286" w:rsidRPr="00775209">
        <w:rPr>
          <w:rFonts w:ascii="Arial" w:hAnsi="Arial" w:cs="Arial"/>
          <w:sz w:val="24"/>
          <w:szCs w:val="24"/>
        </w:rPr>
        <w:t>:</w:t>
      </w:r>
      <w:r w:rsidRPr="00775209">
        <w:rPr>
          <w:rFonts w:ascii="Arial" w:hAnsi="Arial" w:cs="Arial"/>
          <w:sz w:val="24"/>
          <w:szCs w:val="24"/>
        </w:rPr>
        <w:t xml:space="preserve"> </w:t>
      </w:r>
      <w:r w:rsidR="001B67E6" w:rsidRPr="00775209">
        <w:rPr>
          <w:rFonts w:ascii="Arial" w:hAnsi="Arial" w:cs="Arial"/>
          <w:sz w:val="24"/>
          <w:szCs w:val="24"/>
        </w:rPr>
        <w:t>tryb podstawowy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na</w:t>
      </w:r>
      <w:r w:rsidRPr="00775209">
        <w:rPr>
          <w:rFonts w:ascii="Arial" w:hAnsi="Arial" w:cs="Arial"/>
          <w:b/>
          <w:sz w:val="24"/>
          <w:szCs w:val="24"/>
        </w:rPr>
        <w:t xml:space="preserve"> </w:t>
      </w:r>
      <w:r w:rsidR="007308B8" w:rsidRPr="007308B8">
        <w:rPr>
          <w:rFonts w:ascii="Arial" w:hAnsi="Arial" w:cs="Arial"/>
          <w:b/>
          <w:bCs/>
          <w:sz w:val="24"/>
          <w:szCs w:val="24"/>
        </w:rPr>
        <w:t xml:space="preserve">Dostawa </w:t>
      </w:r>
      <w:r w:rsidR="0089546B">
        <w:rPr>
          <w:rFonts w:ascii="Arial" w:hAnsi="Arial" w:cs="Arial"/>
          <w:b/>
          <w:bCs/>
          <w:sz w:val="24"/>
          <w:szCs w:val="24"/>
        </w:rPr>
        <w:t>stanowiska dydaktycznego z akumulatorem ciepła PCM dla Wydziału Infrastruktury i Środowiska Politechniki Częstochowskiej</w:t>
      </w:r>
      <w:r w:rsidR="007308B8" w:rsidRPr="007308B8">
        <w:rPr>
          <w:rFonts w:ascii="Arial" w:hAnsi="Arial" w:cs="Arial"/>
          <w:b/>
          <w:bCs/>
          <w:sz w:val="24"/>
          <w:szCs w:val="24"/>
        </w:rPr>
        <w:t xml:space="preserve"> </w:t>
      </w:r>
      <w:r w:rsidRPr="00775209">
        <w:rPr>
          <w:rFonts w:ascii="Arial" w:hAnsi="Arial" w:cs="Arial"/>
          <w:bCs/>
          <w:sz w:val="24"/>
          <w:szCs w:val="24"/>
        </w:rPr>
        <w:t>– znak sprawy</w:t>
      </w:r>
      <w:r w:rsidR="00645994">
        <w:rPr>
          <w:rFonts w:ascii="Arial" w:hAnsi="Arial" w:cs="Arial"/>
          <w:b/>
          <w:sz w:val="24"/>
          <w:szCs w:val="24"/>
        </w:rPr>
        <w:t xml:space="preserve"> </w:t>
      </w:r>
      <w:r w:rsidR="00266419">
        <w:rPr>
          <w:rFonts w:ascii="Arial" w:hAnsi="Arial" w:cs="Arial"/>
          <w:b/>
          <w:sz w:val="24"/>
          <w:szCs w:val="24"/>
        </w:rPr>
        <w:t>RK-NZ</w:t>
      </w:r>
      <w:r w:rsidRPr="00775209">
        <w:rPr>
          <w:rFonts w:ascii="Arial" w:hAnsi="Arial" w:cs="Arial"/>
          <w:b/>
          <w:sz w:val="24"/>
          <w:szCs w:val="24"/>
        </w:rPr>
        <w:t>.</w:t>
      </w:r>
      <w:r w:rsidR="0089546B">
        <w:rPr>
          <w:rFonts w:ascii="Arial" w:hAnsi="Arial" w:cs="Arial"/>
          <w:b/>
          <w:sz w:val="24"/>
          <w:szCs w:val="24"/>
        </w:rPr>
        <w:t>261.55</w:t>
      </w:r>
      <w:r w:rsidR="007308B8">
        <w:rPr>
          <w:rFonts w:ascii="Arial" w:hAnsi="Arial" w:cs="Arial"/>
          <w:b/>
          <w:sz w:val="24"/>
          <w:szCs w:val="24"/>
        </w:rPr>
        <w:t>.2023</w:t>
      </w:r>
      <w:r w:rsidR="00266419">
        <w:rPr>
          <w:rFonts w:ascii="Arial" w:hAnsi="Arial" w:cs="Arial"/>
          <w:b/>
          <w:sz w:val="24"/>
          <w:szCs w:val="24"/>
        </w:rPr>
        <w:t>.MM</w:t>
      </w:r>
    </w:p>
    <w:p w:rsidR="002C5D71" w:rsidRPr="00266419" w:rsidRDefault="002C5D71" w:rsidP="002C5D71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775209">
        <w:rPr>
          <w:rFonts w:ascii="Arial" w:hAnsi="Arial" w:cs="Arial"/>
          <w:sz w:val="24"/>
          <w:szCs w:val="24"/>
        </w:rPr>
        <w:t xml:space="preserve">Zamawiający, </w:t>
      </w:r>
      <w:r w:rsidRPr="00775209">
        <w:rPr>
          <w:rFonts w:ascii="Arial" w:hAnsi="Arial" w:cs="Arial"/>
          <w:b/>
          <w:sz w:val="24"/>
          <w:szCs w:val="24"/>
        </w:rPr>
        <w:t>Politechnika Częstochowska</w:t>
      </w:r>
      <w:r w:rsidRPr="00775209">
        <w:rPr>
          <w:rFonts w:ascii="Arial" w:hAnsi="Arial" w:cs="Arial"/>
          <w:sz w:val="24"/>
          <w:szCs w:val="24"/>
        </w:rPr>
        <w:t>, działając na podstawie art. 284 ust. 6 ustawy z dnia 11 września 2019 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>. Dz.U. z 2021 r. poz. 1129)</w:t>
      </w:r>
      <w:r w:rsidRPr="00775209">
        <w:rPr>
          <w:rFonts w:ascii="Arial" w:hAnsi="Arial" w:cs="Arial"/>
          <w:sz w:val="24"/>
          <w:szCs w:val="24"/>
        </w:rPr>
        <w:t xml:space="preserve"> udostępnia poniżej treść zapytań do Specyfikacji Warunków Zamówienia (</w:t>
      </w:r>
      <w:r w:rsidRPr="00775209">
        <w:rPr>
          <w:rFonts w:ascii="Arial" w:hAnsi="Arial" w:cs="Arial"/>
          <w:sz w:val="24"/>
          <w:szCs w:val="24"/>
          <w:lang w:eastAsia="ar-SA"/>
        </w:rPr>
        <w:t>zwanej dalej</w:t>
      </w:r>
      <w:r w:rsidRPr="00775209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Pr="00775209">
        <w:rPr>
          <w:rFonts w:ascii="Arial" w:hAnsi="Arial" w:cs="Arial"/>
          <w:bCs/>
          <w:sz w:val="24"/>
          <w:szCs w:val="24"/>
          <w:lang w:eastAsia="ar-SA"/>
        </w:rPr>
        <w:t xml:space="preserve">”SWZ”) </w:t>
      </w:r>
      <w:r w:rsidRPr="00775209">
        <w:rPr>
          <w:rFonts w:ascii="Arial" w:hAnsi="Arial" w:cs="Arial"/>
          <w:sz w:val="24"/>
          <w:szCs w:val="24"/>
        </w:rPr>
        <w:t>wraz z wyjaśnieniami</w:t>
      </w:r>
      <w:r w:rsidRPr="00775209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E84DBA" w:rsidRPr="0089546B" w:rsidRDefault="002C5D71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9546B">
        <w:rPr>
          <w:rFonts w:ascii="Arial" w:hAnsi="Arial" w:cs="Arial"/>
          <w:b/>
          <w:sz w:val="24"/>
          <w:szCs w:val="24"/>
          <w:u w:val="single"/>
        </w:rPr>
        <w:t>Pytanie nr 1</w:t>
      </w:r>
    </w:p>
    <w:p w:rsidR="0089546B" w:rsidRP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89546B">
        <w:rPr>
          <w:rFonts w:ascii="Arial" w:hAnsi="Arial" w:cs="Arial"/>
          <w:sz w:val="24"/>
          <w:szCs w:val="24"/>
          <w:shd w:val="clear" w:color="auto" w:fill="FFFFFF"/>
        </w:rPr>
        <w:t>Proszę o potwierdzenie że Zamawiający nie wymaga złożenia wraz z ofertą przedmiotowych środków dowodowych.</w:t>
      </w:r>
    </w:p>
    <w:p w:rsidR="002C5D71" w:rsidRPr="0089546B" w:rsidRDefault="002C5D71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9546B">
        <w:rPr>
          <w:rFonts w:ascii="Arial" w:hAnsi="Arial" w:cs="Arial"/>
          <w:b/>
          <w:sz w:val="24"/>
          <w:szCs w:val="24"/>
          <w:u w:val="single"/>
        </w:rPr>
        <w:t xml:space="preserve">Odpowiedź nr 1 </w:t>
      </w:r>
    </w:p>
    <w:p w:rsidR="0089546B" w:rsidRP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89546B">
        <w:rPr>
          <w:rFonts w:ascii="Arial" w:hAnsi="Arial" w:cs="Arial"/>
          <w:sz w:val="24"/>
          <w:szCs w:val="24"/>
        </w:rPr>
        <w:t xml:space="preserve">Zamawiający wymaga – zgodnie z pkt. 10 SWZ – złożenia przedmiotowych środków dowodowych. </w:t>
      </w:r>
    </w:p>
    <w:p w:rsidR="0089546B" w:rsidRPr="0089546B" w:rsidRDefault="002C5D71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9546B">
        <w:rPr>
          <w:rFonts w:ascii="Arial" w:hAnsi="Arial" w:cs="Arial"/>
          <w:b/>
          <w:sz w:val="24"/>
          <w:szCs w:val="24"/>
          <w:u w:val="single"/>
        </w:rPr>
        <w:lastRenderedPageBreak/>
        <w:t>Pytanie nr 2</w:t>
      </w:r>
    </w:p>
    <w:p w:rsidR="0089546B" w:rsidRP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89546B">
        <w:rPr>
          <w:rFonts w:ascii="Arial" w:hAnsi="Arial" w:cs="Arial"/>
          <w:sz w:val="24"/>
          <w:szCs w:val="24"/>
          <w:shd w:val="clear" w:color="auto" w:fill="FFFFFF"/>
        </w:rPr>
        <w:t>Proszę o potwierdzenie że Zamawiający nie wymaga referencji.</w:t>
      </w:r>
    </w:p>
    <w:p w:rsidR="002C5D71" w:rsidRPr="0089546B" w:rsidRDefault="002C5D71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9546B">
        <w:rPr>
          <w:rFonts w:ascii="Arial" w:hAnsi="Arial" w:cs="Arial"/>
          <w:b/>
          <w:sz w:val="24"/>
          <w:szCs w:val="24"/>
          <w:u w:val="single"/>
        </w:rPr>
        <w:t xml:space="preserve">Odpowiedź nr 2 </w:t>
      </w:r>
    </w:p>
    <w:p w:rsidR="0089546B" w:rsidRP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89546B">
        <w:rPr>
          <w:rFonts w:ascii="Arial" w:hAnsi="Arial" w:cs="Arial"/>
          <w:sz w:val="24"/>
          <w:szCs w:val="24"/>
        </w:rPr>
        <w:t>Zamawiający nie wymaga referencji.</w:t>
      </w:r>
    </w:p>
    <w:p w:rsid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F6373" w:rsidRPr="0089546B" w:rsidRDefault="00CF6373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9546B" w:rsidRPr="0089546B" w:rsidRDefault="0089546B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9546B">
        <w:rPr>
          <w:rFonts w:ascii="Arial" w:hAnsi="Arial" w:cs="Arial"/>
          <w:b/>
          <w:sz w:val="24"/>
          <w:szCs w:val="24"/>
          <w:u w:val="single"/>
        </w:rPr>
        <w:t>Pytanie nr 3</w:t>
      </w:r>
    </w:p>
    <w:p w:rsidR="0089546B" w:rsidRP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89546B">
        <w:rPr>
          <w:rFonts w:ascii="Arial" w:hAnsi="Arial" w:cs="Arial"/>
          <w:sz w:val="24"/>
          <w:szCs w:val="24"/>
          <w:shd w:val="clear" w:color="auto" w:fill="FFFFFF"/>
        </w:rPr>
        <w:t>Proszę o potwierdzenie że Zamawiający wymaga wykonania zamówienia w terminie 56 dni roboczych od daty podpisania umowy.</w:t>
      </w:r>
    </w:p>
    <w:p w:rsidR="0089546B" w:rsidRPr="0089546B" w:rsidRDefault="0089546B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89546B">
        <w:rPr>
          <w:rFonts w:ascii="Arial" w:hAnsi="Arial" w:cs="Arial"/>
          <w:b/>
          <w:sz w:val="24"/>
          <w:szCs w:val="24"/>
          <w:u w:val="single"/>
        </w:rPr>
        <w:t xml:space="preserve">Odpowiedź nr 3 </w:t>
      </w:r>
    </w:p>
    <w:p w:rsidR="0089546B" w:rsidRP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wymaga – zgodnie z pkt. 6 SWZ – wykonania zamówienia w terminie 56 dni od daty udzielenia zam</w:t>
      </w:r>
      <w:r w:rsidR="00CF6373">
        <w:rPr>
          <w:rFonts w:ascii="Arial" w:hAnsi="Arial" w:cs="Arial"/>
          <w:sz w:val="24"/>
          <w:szCs w:val="24"/>
        </w:rPr>
        <w:t xml:space="preserve">ówienia. Termin ten nie jest wyrażony w dniach roboczych. Jest to 8 tygodni kalendarzowych. </w:t>
      </w:r>
    </w:p>
    <w:p w:rsid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F6373" w:rsidRPr="0089546B" w:rsidRDefault="00CF6373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9546B" w:rsidRPr="00CF6373" w:rsidRDefault="0089546B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F6373">
        <w:rPr>
          <w:rFonts w:ascii="Arial" w:hAnsi="Arial" w:cs="Arial"/>
          <w:b/>
          <w:sz w:val="24"/>
          <w:szCs w:val="24"/>
          <w:u w:val="single"/>
        </w:rPr>
        <w:t>Pytanie nr 4</w:t>
      </w:r>
    </w:p>
    <w:p w:rsidR="0089546B" w:rsidRP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89546B">
        <w:rPr>
          <w:rFonts w:ascii="Arial" w:hAnsi="Arial" w:cs="Arial"/>
          <w:sz w:val="24"/>
          <w:szCs w:val="24"/>
          <w:shd w:val="clear" w:color="auto" w:fill="FFFFFF"/>
        </w:rPr>
        <w:t>Czy wszystkie dokumenty składane wraz z ofertą mogą być podpisane przez pełnomocnika? oprócz pełnomocnictwa udzielonego pracownikowi przez Prezesa Zarządu?</w:t>
      </w:r>
    </w:p>
    <w:p w:rsidR="00CF6373" w:rsidRPr="00CF6373" w:rsidRDefault="0089546B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F6373">
        <w:rPr>
          <w:rFonts w:ascii="Arial" w:hAnsi="Arial" w:cs="Arial"/>
          <w:b/>
          <w:sz w:val="24"/>
          <w:szCs w:val="24"/>
          <w:u w:val="single"/>
        </w:rPr>
        <w:t xml:space="preserve">Odpowiedź nr 4 </w:t>
      </w:r>
    </w:p>
    <w:p w:rsidR="00CF6373" w:rsidRPr="0089546B" w:rsidRDefault="00CF6373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CF6373">
        <w:rPr>
          <w:rFonts w:ascii="Arial" w:hAnsi="Arial" w:cs="Arial"/>
          <w:sz w:val="24"/>
          <w:szCs w:val="24"/>
        </w:rPr>
        <w:t>Dokumenty mogą być podpisane przez pełnomocnika. Zamawiający w pkt. 17.6 lit. d) SWZ zawarł zapis, że ,,</w:t>
      </w:r>
      <w:r w:rsidRPr="00CF6373">
        <w:rPr>
          <w:rFonts w:ascii="Arial" w:eastAsia="Calibri" w:hAnsi="Arial" w:cs="Arial"/>
          <w:sz w:val="24"/>
          <w:szCs w:val="24"/>
        </w:rPr>
        <w:t xml:space="preserve"> jeżeli umocowanie dla osób podpisujących ofertę nie wynika z dokumentów rejestrowych, Wykonawca do oferty powinien dołączyć dokument pełnomocnictwa udzielonego przez osoby uprawnione i obejmujące swym zakresem umocowanie do złożenia oferty lub do złożenia oferty i podpisania umowy. Pełnomocnictwo powinno zostać złożone w formie elektronicznej lub w postaci elektronicznej opatrzonej podpisem zaufanym, lub podpisem osobistym albo w elektronicznej kopii dokumentu poświadczonej notarialnie za zgodność z oryginałem przy użyciu kwalifikowanego podpisu elektronicznego”</w:t>
      </w:r>
    </w:p>
    <w:p w:rsidR="0089546B" w:rsidRPr="00CF6373" w:rsidRDefault="0089546B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F6373">
        <w:rPr>
          <w:rFonts w:ascii="Arial" w:hAnsi="Arial" w:cs="Arial"/>
          <w:b/>
          <w:sz w:val="24"/>
          <w:szCs w:val="24"/>
          <w:u w:val="single"/>
        </w:rPr>
        <w:lastRenderedPageBreak/>
        <w:t>Pytanie nr 5</w:t>
      </w:r>
    </w:p>
    <w:p w:rsidR="0089546B" w:rsidRP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89546B">
        <w:rPr>
          <w:rFonts w:ascii="Arial" w:hAnsi="Arial" w:cs="Arial"/>
          <w:sz w:val="24"/>
          <w:szCs w:val="24"/>
          <w:shd w:val="clear" w:color="auto" w:fill="FFFFFF"/>
        </w:rPr>
        <w:t>Proszę o potwierdzenie że Wykonawca ma doliczyć 23% podatek VAT, gdyż jest Instytucją Państwową.</w:t>
      </w:r>
    </w:p>
    <w:p w:rsidR="0089546B" w:rsidRPr="00CF6373" w:rsidRDefault="0089546B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F6373">
        <w:rPr>
          <w:rFonts w:ascii="Arial" w:hAnsi="Arial" w:cs="Arial"/>
          <w:b/>
          <w:sz w:val="24"/>
          <w:szCs w:val="24"/>
          <w:u w:val="single"/>
        </w:rPr>
        <w:t xml:space="preserve">Odpowiedź nr 5 </w:t>
      </w:r>
    </w:p>
    <w:p w:rsidR="0089546B" w:rsidRPr="0089546B" w:rsidRDefault="00C011A1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Zgodnie z pkt. 20.4 SWZ Wykonawca zobowiązany jest zastosować stawkę VAT zgodnie z obowiązującymi przepisami ustawy z 11 marca 2004 r. o podatku od towarów i usług. </w:t>
      </w:r>
    </w:p>
    <w:p w:rsid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011A1" w:rsidRPr="0089546B" w:rsidRDefault="00C011A1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9546B" w:rsidRPr="00CF6373" w:rsidRDefault="0089546B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F6373">
        <w:rPr>
          <w:rFonts w:ascii="Arial" w:hAnsi="Arial" w:cs="Arial"/>
          <w:b/>
          <w:sz w:val="24"/>
          <w:szCs w:val="24"/>
          <w:u w:val="single"/>
        </w:rPr>
        <w:t>Pytanie nr 6</w:t>
      </w:r>
    </w:p>
    <w:p w:rsidR="0089546B" w:rsidRPr="00CF6373" w:rsidRDefault="00CF6373" w:rsidP="0089546B">
      <w:pPr>
        <w:pStyle w:val="Bezodstpw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F637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G</w:t>
      </w:r>
      <w:r w:rsidR="0089546B" w:rsidRPr="00CF637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dzie w przygotowanej dokumentacji przez Zamawiającego znajdują się zapisy dotyczące punktu 20.6 SWZ- w jakiej formie Wykonawca ma poinformować o tych 4 punktach z punktu 20.6 SWZ Zamawiającego?</w:t>
      </w:r>
    </w:p>
    <w:p w:rsidR="0089546B" w:rsidRPr="00CF6373" w:rsidRDefault="0089546B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F6373">
        <w:rPr>
          <w:rFonts w:ascii="Arial" w:hAnsi="Arial" w:cs="Arial"/>
          <w:b/>
          <w:sz w:val="24"/>
          <w:szCs w:val="24"/>
          <w:u w:val="single"/>
        </w:rPr>
        <w:t xml:space="preserve">Odpowiedź nr 6 </w:t>
      </w:r>
    </w:p>
    <w:p w:rsidR="0089546B" w:rsidRDefault="00C011A1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 nie przygotował wzoru formularza, na którym Wykonawca ma poinformować Zamawiającego, że wybór jego oferty będzie prowadził do powstania u Zamawiającego obowiązku podatkowego. </w:t>
      </w:r>
    </w:p>
    <w:p w:rsidR="00C011A1" w:rsidRPr="0089546B" w:rsidRDefault="00C011A1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Wykonawca ma to uczynić składając ofertę. Informacja taka ma być zgodna z instrukcjami zawartymi w pkt. 20.6 SWZ. </w:t>
      </w:r>
    </w:p>
    <w:p w:rsid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C011A1" w:rsidRPr="0089546B" w:rsidRDefault="00C011A1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9546B" w:rsidRPr="00CF6373" w:rsidRDefault="0089546B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F6373">
        <w:rPr>
          <w:rFonts w:ascii="Arial" w:hAnsi="Arial" w:cs="Arial"/>
          <w:b/>
          <w:sz w:val="24"/>
          <w:szCs w:val="24"/>
          <w:u w:val="single"/>
        </w:rPr>
        <w:t>Pytanie nr 7</w:t>
      </w:r>
    </w:p>
    <w:p w:rsidR="0089546B" w:rsidRPr="00CF6373" w:rsidRDefault="0089546B" w:rsidP="0089546B">
      <w:pPr>
        <w:pStyle w:val="Bezodstpw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F637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Proszę o określenie miejsca realizacji dostawy ( we wzorze umowy par. 4 ust.2 ) , aby Wykonawca mógł dobrze skalkulować cenę transportu.</w:t>
      </w:r>
    </w:p>
    <w:p w:rsidR="0089546B" w:rsidRPr="00CF6373" w:rsidRDefault="0089546B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F6373">
        <w:rPr>
          <w:rFonts w:ascii="Arial" w:hAnsi="Arial" w:cs="Arial"/>
          <w:b/>
          <w:sz w:val="24"/>
          <w:szCs w:val="24"/>
          <w:u w:val="single"/>
        </w:rPr>
        <w:t xml:space="preserve">Odpowiedź nr 7 </w:t>
      </w:r>
    </w:p>
    <w:p w:rsidR="0089546B" w:rsidRDefault="00C011A1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Miejsce realizacji dostawy zostało wskazane w pkt. 4.3. SWZ. Zgodnie z tym punktem jest to Politechnika Częstochowska, Wydział Infrastruktury i Środowiska, ul. Dąbrowskiego 73, 42-201 Częstochowa. </w:t>
      </w:r>
    </w:p>
    <w:p w:rsidR="00C011A1" w:rsidRPr="0089546B" w:rsidRDefault="00C011A1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9546B" w:rsidRPr="0089546B" w:rsidRDefault="0089546B" w:rsidP="0089546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:rsidR="0089546B" w:rsidRPr="00CF6373" w:rsidRDefault="0089546B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F6373">
        <w:rPr>
          <w:rFonts w:ascii="Arial" w:hAnsi="Arial" w:cs="Arial"/>
          <w:b/>
          <w:sz w:val="24"/>
          <w:szCs w:val="24"/>
          <w:u w:val="single"/>
        </w:rPr>
        <w:lastRenderedPageBreak/>
        <w:t>Pytanie nr 8</w:t>
      </w:r>
    </w:p>
    <w:p w:rsidR="0089546B" w:rsidRPr="00CF6373" w:rsidRDefault="0089546B" w:rsidP="0089546B">
      <w:pPr>
        <w:pStyle w:val="Bezodstpw"/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CF6373">
        <w:rPr>
          <w:rFonts w:ascii="Arial" w:hAnsi="Arial" w:cs="Arial"/>
          <w:color w:val="000000" w:themeColor="text1"/>
          <w:sz w:val="24"/>
          <w:szCs w:val="24"/>
          <w:shd w:val="clear" w:color="auto" w:fill="FFFFFF"/>
        </w:rPr>
        <w:t>Proszę o weryfikację zapisów dotyczących kar umownych we wzorze umowy par.7 - Wykonawca zastanawia się czy nie powinno być wyliczenie do wynagrodzenia umownego brutto a nie netto?</w:t>
      </w:r>
    </w:p>
    <w:p w:rsidR="0089546B" w:rsidRPr="00CF6373" w:rsidRDefault="0089546B" w:rsidP="0089546B">
      <w:pPr>
        <w:pStyle w:val="Bezodstpw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F6373">
        <w:rPr>
          <w:rFonts w:ascii="Arial" w:hAnsi="Arial" w:cs="Arial"/>
          <w:b/>
          <w:sz w:val="24"/>
          <w:szCs w:val="24"/>
          <w:u w:val="single"/>
        </w:rPr>
        <w:t xml:space="preserve">Odpowiedź nr 8 </w:t>
      </w:r>
    </w:p>
    <w:p w:rsidR="0089546B" w:rsidRDefault="006E7EAD" w:rsidP="002C5D71">
      <w:pPr>
        <w:spacing w:after="40" w:line="360" w:lineRule="auto"/>
        <w:ind w:left="30" w:right="-72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</w:rPr>
        <w:t xml:space="preserve">Zamawiający zweryfikował zapisy. Zamawiający podtrzymuje swoje zapisy. </w:t>
      </w:r>
    </w:p>
    <w:p w:rsidR="0089546B" w:rsidRDefault="0089546B" w:rsidP="002C5D71">
      <w:pPr>
        <w:spacing w:after="40" w:line="360" w:lineRule="auto"/>
        <w:ind w:left="30" w:right="-72"/>
        <w:jc w:val="both"/>
        <w:rPr>
          <w:rFonts w:ascii="Arial" w:hAnsi="Arial" w:cs="Arial"/>
          <w:b/>
          <w:bCs/>
          <w:color w:val="000000" w:themeColor="text1"/>
          <w:sz w:val="24"/>
          <w:szCs w:val="24"/>
          <w:u w:val="single"/>
        </w:rPr>
      </w:pPr>
    </w:p>
    <w:p w:rsidR="00D478CF" w:rsidRPr="007308B8" w:rsidRDefault="002C5D71" w:rsidP="00D478CF">
      <w:pPr>
        <w:pStyle w:val="Tekstpodstawowywcity3"/>
        <w:spacing w:before="1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 uwagi na powyższe</w:t>
      </w:r>
      <w:r w:rsidR="00D478CF" w:rsidRPr="007308B8">
        <w:rPr>
          <w:rFonts w:ascii="Arial" w:hAnsi="Arial" w:cs="Arial"/>
          <w:sz w:val="24"/>
          <w:szCs w:val="24"/>
        </w:rPr>
        <w:t xml:space="preserve"> </w:t>
      </w:r>
      <w:r w:rsidR="00D478CF" w:rsidRPr="007308B8">
        <w:rPr>
          <w:rFonts w:ascii="Arial" w:hAnsi="Arial" w:cs="Arial"/>
          <w:b/>
          <w:sz w:val="24"/>
          <w:szCs w:val="24"/>
        </w:rPr>
        <w:t>Zamawiający na podstawie art. 286 ust. 3 przedłuża t</w:t>
      </w:r>
      <w:r w:rsidR="00C111C0">
        <w:rPr>
          <w:rFonts w:ascii="Arial" w:hAnsi="Arial" w:cs="Arial"/>
          <w:b/>
          <w:sz w:val="24"/>
          <w:szCs w:val="24"/>
        </w:rPr>
        <w:t>ermin składania ofert do dnia 11.08</w:t>
      </w:r>
      <w:r w:rsidR="00D478CF" w:rsidRPr="007308B8">
        <w:rPr>
          <w:rFonts w:ascii="Arial" w:hAnsi="Arial" w:cs="Arial"/>
          <w:b/>
          <w:sz w:val="24"/>
          <w:szCs w:val="24"/>
        </w:rPr>
        <w:t>.2023 r. do godz. 10:00.</w:t>
      </w:r>
      <w:r w:rsidR="00D478CF" w:rsidRPr="007308B8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="00D478CF" w:rsidRPr="007308B8">
          <w:rPr>
            <w:rStyle w:val="Hipercze"/>
            <w:rFonts w:ascii="Arial" w:eastAsia="Calibri" w:hAnsi="Arial" w:cs="Arial"/>
            <w:color w:val="0070C0"/>
            <w:sz w:val="24"/>
            <w:szCs w:val="24"/>
            <w:lang w:eastAsia="en-US"/>
          </w:rPr>
          <w:t>https://e-ProPublico.pl/</w:t>
        </w:r>
      </w:hyperlink>
      <w:r w:rsidR="00D478CF" w:rsidRPr="007308B8">
        <w:rPr>
          <w:rFonts w:ascii="Arial" w:hAnsi="Arial" w:cs="Arial"/>
          <w:sz w:val="24"/>
          <w:szCs w:val="24"/>
        </w:rPr>
        <w:t xml:space="preserve"> </w:t>
      </w:r>
      <w:r w:rsidR="00D478CF" w:rsidRPr="007308B8">
        <w:rPr>
          <w:rFonts w:ascii="Arial" w:hAnsi="Arial" w:cs="Arial"/>
          <w:i/>
          <w:sz w:val="24"/>
          <w:szCs w:val="24"/>
        </w:rPr>
        <w:t>(zmiana dotyczy pkt. 18 SWZ)</w:t>
      </w:r>
    </w:p>
    <w:p w:rsidR="00D478CF" w:rsidRPr="007308B8" w:rsidRDefault="00D478CF" w:rsidP="00D478CF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7308B8">
        <w:rPr>
          <w:rFonts w:ascii="Arial" w:hAnsi="Arial" w:cs="Arial"/>
          <w:sz w:val="24"/>
          <w:szCs w:val="24"/>
        </w:rPr>
        <w:t xml:space="preserve">Otwarcie ofert nastąpi tego samego dnia tj. </w:t>
      </w:r>
      <w:r w:rsidR="00C111C0">
        <w:rPr>
          <w:rFonts w:ascii="Arial" w:hAnsi="Arial" w:cs="Arial"/>
          <w:b/>
          <w:sz w:val="24"/>
          <w:szCs w:val="24"/>
        </w:rPr>
        <w:t>11.08.2023 r. o godz. 11:1</w:t>
      </w:r>
      <w:r w:rsidR="002C5D71">
        <w:rPr>
          <w:rFonts w:ascii="Arial" w:hAnsi="Arial" w:cs="Arial"/>
          <w:b/>
          <w:sz w:val="24"/>
          <w:szCs w:val="24"/>
        </w:rPr>
        <w:t>0</w:t>
      </w:r>
      <w:r w:rsidRPr="007308B8">
        <w:rPr>
          <w:rFonts w:ascii="Arial" w:hAnsi="Arial" w:cs="Arial"/>
          <w:b/>
          <w:sz w:val="24"/>
          <w:szCs w:val="24"/>
        </w:rPr>
        <w:t xml:space="preserve"> </w:t>
      </w:r>
      <w:r w:rsidRPr="007308B8">
        <w:rPr>
          <w:rFonts w:ascii="Arial" w:hAnsi="Arial" w:cs="Arial"/>
          <w:sz w:val="24"/>
          <w:szCs w:val="24"/>
        </w:rPr>
        <w:t xml:space="preserve">za pośrednictwem Platformy. </w:t>
      </w:r>
      <w:r w:rsidRPr="007308B8">
        <w:rPr>
          <w:rFonts w:ascii="Arial" w:hAnsi="Arial" w:cs="Arial"/>
          <w:i/>
          <w:sz w:val="24"/>
          <w:szCs w:val="24"/>
        </w:rPr>
        <w:t xml:space="preserve">(zmiana dotyczy pkt. 19.1 SWZ) </w:t>
      </w:r>
    </w:p>
    <w:p w:rsidR="00D478CF" w:rsidRPr="00D478CF" w:rsidRDefault="00D478CF" w:rsidP="00D478CF">
      <w:pPr>
        <w:pStyle w:val="Tekstpodstawowywcity3"/>
        <w:spacing w:before="120"/>
        <w:rPr>
          <w:rFonts w:ascii="Arial" w:hAnsi="Arial" w:cs="Arial"/>
          <w:i/>
          <w:sz w:val="24"/>
          <w:szCs w:val="24"/>
        </w:rPr>
      </w:pPr>
      <w:r w:rsidRPr="007308B8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="00C111C0">
        <w:rPr>
          <w:rFonts w:ascii="Arial" w:hAnsi="Arial" w:cs="Arial"/>
          <w:b/>
          <w:sz w:val="24"/>
          <w:szCs w:val="24"/>
        </w:rPr>
        <w:t>2023-09-09</w:t>
      </w:r>
      <w:r w:rsidRPr="007308B8">
        <w:rPr>
          <w:rFonts w:ascii="Arial" w:hAnsi="Arial" w:cs="Arial"/>
          <w:b/>
          <w:sz w:val="24"/>
          <w:szCs w:val="24"/>
        </w:rPr>
        <w:t xml:space="preserve"> </w:t>
      </w:r>
      <w:r w:rsidRPr="007308B8">
        <w:rPr>
          <w:rFonts w:ascii="Arial" w:hAnsi="Arial" w:cs="Arial"/>
          <w:i/>
          <w:sz w:val="24"/>
          <w:szCs w:val="24"/>
        </w:rPr>
        <w:t>(zmiana dotyczy pkt. 16.1 SWZ)</w:t>
      </w:r>
      <w:r>
        <w:rPr>
          <w:rFonts w:ascii="Arial" w:hAnsi="Arial" w:cs="Arial"/>
          <w:i/>
          <w:sz w:val="24"/>
          <w:szCs w:val="24"/>
        </w:rPr>
        <w:t>.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661D2" w:rsidRPr="007308B8" w:rsidTr="00432381">
        <w:tc>
          <w:tcPr>
            <w:tcW w:w="9356" w:type="dxa"/>
            <w:shd w:val="clear" w:color="auto" w:fill="auto"/>
          </w:tcPr>
          <w:p w:rsidR="00464EA0" w:rsidRDefault="00464EA0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A4601A" w:rsidRPr="007308B8" w:rsidRDefault="00BB602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308B8">
              <w:rPr>
                <w:rFonts w:ascii="Arial" w:hAnsi="Arial" w:cs="Arial"/>
                <w:sz w:val="24"/>
                <w:szCs w:val="24"/>
              </w:rPr>
              <w:t>dr</w:t>
            </w:r>
            <w:r w:rsidR="00B345B3" w:rsidRPr="007308B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04B35" w:rsidRPr="007308B8">
              <w:rPr>
                <w:rFonts w:ascii="Arial" w:hAnsi="Arial" w:cs="Arial"/>
                <w:sz w:val="24"/>
                <w:szCs w:val="24"/>
              </w:rPr>
              <w:t xml:space="preserve">inż. Arkadiusz Kociszewski </w:t>
            </w:r>
          </w:p>
          <w:p w:rsidR="005B670C" w:rsidRPr="007308B8" w:rsidRDefault="00BB602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308B8">
              <w:rPr>
                <w:rFonts w:ascii="Arial" w:hAnsi="Arial" w:cs="Arial"/>
                <w:sz w:val="24"/>
                <w:szCs w:val="24"/>
              </w:rPr>
              <w:t>Kanclerz</w:t>
            </w:r>
            <w:r w:rsidR="00B345B3" w:rsidRPr="007308B8">
              <w:rPr>
                <w:rFonts w:ascii="Arial" w:hAnsi="Arial" w:cs="Arial"/>
                <w:sz w:val="24"/>
                <w:szCs w:val="24"/>
              </w:rPr>
              <w:t xml:space="preserve"> Politechniki</w:t>
            </w:r>
          </w:p>
          <w:p w:rsidR="00B345B3" w:rsidRPr="007308B8" w:rsidRDefault="00B345B3" w:rsidP="007308B8">
            <w:pPr>
              <w:pStyle w:val="Tekstpodstawowywcity3"/>
              <w:spacing w:before="1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7308B8">
              <w:rPr>
                <w:rFonts w:ascii="Arial" w:hAnsi="Arial" w:cs="Arial"/>
                <w:sz w:val="24"/>
                <w:szCs w:val="24"/>
              </w:rPr>
              <w:t xml:space="preserve"> Częstochowskiej </w:t>
            </w:r>
          </w:p>
          <w:p w:rsidR="00C661D2" w:rsidRPr="007308B8" w:rsidRDefault="00C661D2" w:rsidP="007308B8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661D2" w:rsidRPr="00C661D2" w:rsidRDefault="00C661D2" w:rsidP="00C661D2">
      <w:pPr>
        <w:pStyle w:val="Bezodstpw"/>
        <w:jc w:val="right"/>
        <w:rPr>
          <w:sz w:val="22"/>
          <w:szCs w:val="22"/>
        </w:rPr>
      </w:pPr>
    </w:p>
    <w:sectPr w:rsidR="00C661D2" w:rsidRPr="00C661D2" w:rsidSect="00D478CF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191" w:bottom="1418" w:left="1191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8DE" w:rsidRDefault="00F848DE">
      <w:r>
        <w:separator/>
      </w:r>
    </w:p>
  </w:endnote>
  <w:endnote w:type="continuationSeparator" w:id="0">
    <w:p w:rsidR="00F848DE" w:rsidRDefault="00F84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ahoma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46B" w:rsidRDefault="0089546B" w:rsidP="0089546B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1430" t="15875" r="17145" b="12065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D463B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546B" w:rsidTr="00390673">
      <w:tc>
        <w:tcPr>
          <w:tcW w:w="0" w:type="auto"/>
          <w:shd w:val="clear" w:color="auto" w:fill="auto"/>
          <w:vAlign w:val="center"/>
        </w:tcPr>
        <w:p w:rsidR="0089546B" w:rsidRPr="00B44D15" w:rsidRDefault="0089546B" w:rsidP="0089546B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546B" w:rsidRPr="00B7388A" w:rsidRDefault="0089546B" w:rsidP="0089546B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89546B" w:rsidRPr="00AB1BF2" w:rsidRDefault="0089546B" w:rsidP="0089546B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546B" w:rsidRPr="0099535B" w:rsidRDefault="0089546B" w:rsidP="0089546B">
          <w:pPr>
            <w:pStyle w:val="Bezodstpw"/>
            <w:jc w:val="center"/>
            <w:rPr>
              <w:noProof/>
            </w:rPr>
          </w:pPr>
        </w:p>
      </w:tc>
    </w:tr>
  </w:tbl>
  <w:p w:rsidR="0089546B" w:rsidRPr="008F758E" w:rsidRDefault="0089546B" w:rsidP="0089546B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89546B" w:rsidRPr="008F758E" w:rsidRDefault="0089546B" w:rsidP="0089546B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4" name="Obraz 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9546B" w:rsidRPr="00D57C24" w:rsidRDefault="0089546B" w:rsidP="0089546B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89546B" w:rsidRPr="00B7388A" w:rsidRDefault="0089546B" w:rsidP="0089546B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62321">
      <w:rPr>
        <w:rStyle w:val="Numerstrony"/>
        <w:noProof/>
      </w:rPr>
      <w:t>4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8DE" w:rsidRDefault="00F848DE">
      <w:r>
        <w:separator/>
      </w:r>
    </w:p>
  </w:footnote>
  <w:footnote w:type="continuationSeparator" w:id="0">
    <w:p w:rsidR="00F848DE" w:rsidRDefault="00F84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546B" w:rsidRPr="0062295F" w:rsidRDefault="0089546B" w:rsidP="0089546B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198D32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89546B" w:rsidRDefault="008954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E0"/>
    <w:rsid w:val="00031374"/>
    <w:rsid w:val="00037148"/>
    <w:rsid w:val="00047404"/>
    <w:rsid w:val="000A1097"/>
    <w:rsid w:val="000A3997"/>
    <w:rsid w:val="000A6147"/>
    <w:rsid w:val="000C1402"/>
    <w:rsid w:val="000E2A8F"/>
    <w:rsid w:val="000F7A91"/>
    <w:rsid w:val="0012774F"/>
    <w:rsid w:val="00127E80"/>
    <w:rsid w:val="001331F8"/>
    <w:rsid w:val="00141631"/>
    <w:rsid w:val="00144B7A"/>
    <w:rsid w:val="00147BB0"/>
    <w:rsid w:val="001564FD"/>
    <w:rsid w:val="0017563B"/>
    <w:rsid w:val="00180C6E"/>
    <w:rsid w:val="0019147D"/>
    <w:rsid w:val="001B3AEF"/>
    <w:rsid w:val="001B67E6"/>
    <w:rsid w:val="001B7130"/>
    <w:rsid w:val="001C1409"/>
    <w:rsid w:val="001C286E"/>
    <w:rsid w:val="001C41D8"/>
    <w:rsid w:val="00214FC3"/>
    <w:rsid w:val="00221116"/>
    <w:rsid w:val="00236406"/>
    <w:rsid w:val="00251C08"/>
    <w:rsid w:val="002530BC"/>
    <w:rsid w:val="00266419"/>
    <w:rsid w:val="0029606A"/>
    <w:rsid w:val="002A4A85"/>
    <w:rsid w:val="002B0966"/>
    <w:rsid w:val="002C24E0"/>
    <w:rsid w:val="002C5D71"/>
    <w:rsid w:val="002E4B4E"/>
    <w:rsid w:val="002F74A7"/>
    <w:rsid w:val="00300489"/>
    <w:rsid w:val="00323A3E"/>
    <w:rsid w:val="003254AF"/>
    <w:rsid w:val="00326C38"/>
    <w:rsid w:val="00331BC2"/>
    <w:rsid w:val="003338B0"/>
    <w:rsid w:val="00372445"/>
    <w:rsid w:val="00377F3A"/>
    <w:rsid w:val="003A50EC"/>
    <w:rsid w:val="003C5A21"/>
    <w:rsid w:val="003F7C70"/>
    <w:rsid w:val="00464EA0"/>
    <w:rsid w:val="004848F3"/>
    <w:rsid w:val="00490DD4"/>
    <w:rsid w:val="004A75F2"/>
    <w:rsid w:val="004B224D"/>
    <w:rsid w:val="004D1515"/>
    <w:rsid w:val="004E5D0D"/>
    <w:rsid w:val="005144A9"/>
    <w:rsid w:val="00520165"/>
    <w:rsid w:val="00523F31"/>
    <w:rsid w:val="00530E10"/>
    <w:rsid w:val="00536866"/>
    <w:rsid w:val="00542DD3"/>
    <w:rsid w:val="00545679"/>
    <w:rsid w:val="00555843"/>
    <w:rsid w:val="00562321"/>
    <w:rsid w:val="005914BA"/>
    <w:rsid w:val="005B1B08"/>
    <w:rsid w:val="005B6293"/>
    <w:rsid w:val="005B670C"/>
    <w:rsid w:val="005C7174"/>
    <w:rsid w:val="005F0134"/>
    <w:rsid w:val="00632C3C"/>
    <w:rsid w:val="00645994"/>
    <w:rsid w:val="00650F71"/>
    <w:rsid w:val="00662BDB"/>
    <w:rsid w:val="00677E6A"/>
    <w:rsid w:val="0068451F"/>
    <w:rsid w:val="006A01CF"/>
    <w:rsid w:val="006A5DF1"/>
    <w:rsid w:val="006B4B48"/>
    <w:rsid w:val="006B7198"/>
    <w:rsid w:val="006D4AB3"/>
    <w:rsid w:val="006D67F6"/>
    <w:rsid w:val="006E7E48"/>
    <w:rsid w:val="006E7EAD"/>
    <w:rsid w:val="006F3B81"/>
    <w:rsid w:val="006F6D1D"/>
    <w:rsid w:val="00704B35"/>
    <w:rsid w:val="007308B8"/>
    <w:rsid w:val="0076674C"/>
    <w:rsid w:val="00775209"/>
    <w:rsid w:val="007820BF"/>
    <w:rsid w:val="00787E2F"/>
    <w:rsid w:val="007A474A"/>
    <w:rsid w:val="007C682E"/>
    <w:rsid w:val="007D7198"/>
    <w:rsid w:val="00831943"/>
    <w:rsid w:val="0085096F"/>
    <w:rsid w:val="0086782B"/>
    <w:rsid w:val="00870F9F"/>
    <w:rsid w:val="008804B6"/>
    <w:rsid w:val="00891108"/>
    <w:rsid w:val="0089546B"/>
    <w:rsid w:val="00897AB0"/>
    <w:rsid w:val="008A3553"/>
    <w:rsid w:val="008D726B"/>
    <w:rsid w:val="0094366F"/>
    <w:rsid w:val="00947479"/>
    <w:rsid w:val="0096142F"/>
    <w:rsid w:val="00981869"/>
    <w:rsid w:val="00996B86"/>
    <w:rsid w:val="009A230E"/>
    <w:rsid w:val="009B18EA"/>
    <w:rsid w:val="009C6F30"/>
    <w:rsid w:val="009F7C92"/>
    <w:rsid w:val="00A4601A"/>
    <w:rsid w:val="00A64F67"/>
    <w:rsid w:val="00A905AC"/>
    <w:rsid w:val="00AA01D1"/>
    <w:rsid w:val="00AB3E81"/>
    <w:rsid w:val="00AD4859"/>
    <w:rsid w:val="00AF26E4"/>
    <w:rsid w:val="00B043E5"/>
    <w:rsid w:val="00B053C8"/>
    <w:rsid w:val="00B345B3"/>
    <w:rsid w:val="00B66AB1"/>
    <w:rsid w:val="00BA6584"/>
    <w:rsid w:val="00BB6023"/>
    <w:rsid w:val="00BD6B52"/>
    <w:rsid w:val="00BE41B0"/>
    <w:rsid w:val="00BE7BFD"/>
    <w:rsid w:val="00C011A1"/>
    <w:rsid w:val="00C111C0"/>
    <w:rsid w:val="00C16BA9"/>
    <w:rsid w:val="00C238B5"/>
    <w:rsid w:val="00C370F2"/>
    <w:rsid w:val="00C44EEC"/>
    <w:rsid w:val="00C661D2"/>
    <w:rsid w:val="00C9301D"/>
    <w:rsid w:val="00CE2998"/>
    <w:rsid w:val="00CF4CD8"/>
    <w:rsid w:val="00CF6373"/>
    <w:rsid w:val="00D008BF"/>
    <w:rsid w:val="00D15082"/>
    <w:rsid w:val="00D22FFA"/>
    <w:rsid w:val="00D478CF"/>
    <w:rsid w:val="00D52829"/>
    <w:rsid w:val="00D8461B"/>
    <w:rsid w:val="00D915F2"/>
    <w:rsid w:val="00DA6841"/>
    <w:rsid w:val="00DB3286"/>
    <w:rsid w:val="00DF32E8"/>
    <w:rsid w:val="00DF53CA"/>
    <w:rsid w:val="00E1345C"/>
    <w:rsid w:val="00E21B49"/>
    <w:rsid w:val="00E2789F"/>
    <w:rsid w:val="00E72428"/>
    <w:rsid w:val="00E74BC3"/>
    <w:rsid w:val="00E84DBA"/>
    <w:rsid w:val="00E959B1"/>
    <w:rsid w:val="00EA14B3"/>
    <w:rsid w:val="00EA416E"/>
    <w:rsid w:val="00EC20A5"/>
    <w:rsid w:val="00EC2F04"/>
    <w:rsid w:val="00ED7A40"/>
    <w:rsid w:val="00EE4196"/>
    <w:rsid w:val="00EF6BD4"/>
    <w:rsid w:val="00F40063"/>
    <w:rsid w:val="00F55CD8"/>
    <w:rsid w:val="00F848DE"/>
    <w:rsid w:val="00FA1FA5"/>
    <w:rsid w:val="00FC5957"/>
    <w:rsid w:val="00FD265E"/>
    <w:rsid w:val="00FD3D2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53BF38C"/>
  <w15:chartTrackingRefBased/>
  <w15:docId w15:val="{75C5E58B-F7D6-4BA3-AE22-7C55A5E99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wcity3Znak">
    <w:name w:val="Tekst podstawowy wcięty 3 Znak"/>
    <w:link w:val="Tekstpodstawowywcity3"/>
    <w:rsid w:val="00C661D2"/>
    <w:rPr>
      <w:sz w:val="26"/>
    </w:rPr>
  </w:style>
  <w:style w:type="paragraph" w:styleId="Bezodstpw">
    <w:name w:val="No Spacing"/>
    <w:uiPriority w:val="1"/>
    <w:qFormat/>
    <w:rsid w:val="00C661D2"/>
  </w:style>
  <w:style w:type="character" w:customStyle="1" w:styleId="NagwekZnak">
    <w:name w:val="Nagłówek Znak"/>
    <w:link w:val="Nagwek"/>
    <w:uiPriority w:val="99"/>
    <w:locked/>
    <w:rsid w:val="00645994"/>
  </w:style>
  <w:style w:type="character" w:styleId="Pogrubienie">
    <w:name w:val="Strong"/>
    <w:basedOn w:val="Domylnaczcionkaakapitu"/>
    <w:uiPriority w:val="22"/>
    <w:qFormat/>
    <w:rsid w:val="005B670C"/>
    <w:rPr>
      <w:b/>
      <w:bCs/>
    </w:rPr>
  </w:style>
  <w:style w:type="paragraph" w:customStyle="1" w:styleId="Default">
    <w:name w:val="Default"/>
    <w:rsid w:val="003A50EC"/>
    <w:pPr>
      <w:autoSpaceDE w:val="0"/>
      <w:autoSpaceDN w:val="0"/>
      <w:adjustRightInd w:val="0"/>
    </w:pPr>
    <w:rPr>
      <w:rFonts w:ascii="Open Sans" w:hAnsi="Open Sans" w:cs="Open Sans"/>
      <w:color w:val="000000"/>
      <w:sz w:val="24"/>
      <w:szCs w:val="24"/>
    </w:rPr>
  </w:style>
  <w:style w:type="character" w:customStyle="1" w:styleId="object">
    <w:name w:val="object"/>
    <w:basedOn w:val="Domylnaczcionkaakapitu"/>
    <w:rsid w:val="00300489"/>
  </w:style>
  <w:style w:type="character" w:styleId="Hipercze">
    <w:name w:val="Hyperlink"/>
    <w:uiPriority w:val="99"/>
    <w:unhideWhenUsed/>
    <w:rsid w:val="00D5282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609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2023-08-07T08:14:00Z</cp:lastPrinted>
  <dcterms:created xsi:type="dcterms:W3CDTF">2023-08-07T11:36:00Z</dcterms:created>
  <dcterms:modified xsi:type="dcterms:W3CDTF">2023-08-07T11:36:00Z</dcterms:modified>
</cp:coreProperties>
</file>