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570AE" w:rsidRPr="008570A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570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570AE">
        <w:rPr>
          <w:rFonts w:ascii="Arial" w:hAnsi="Arial" w:cs="Arial"/>
        </w:rPr>
        <w:t>Politechnika Częstochowska</w:t>
      </w:r>
    </w:p>
    <w:p w:rsidR="006676AE" w:rsidRPr="0012157F" w:rsidRDefault="008570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570A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8570A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570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570A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8570A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70AE" w:rsidRPr="0012157F" w:rsidTr="00611C59">
        <w:tc>
          <w:tcPr>
            <w:tcW w:w="9104" w:type="dxa"/>
            <w:shd w:val="clear" w:color="auto" w:fill="D9D9D9"/>
          </w:tcPr>
          <w:p w:rsidR="008570AE" w:rsidRPr="0012157F" w:rsidRDefault="008570AE" w:rsidP="00611C5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570AE" w:rsidRPr="0012157F" w:rsidRDefault="008570AE" w:rsidP="00611C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570A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8570AE" w:rsidRPr="00612283" w:rsidRDefault="008570AE" w:rsidP="00611C5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570AE" w:rsidRPr="0012157F" w:rsidRDefault="008570AE" w:rsidP="00611C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570A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70AE">
        <w:rPr>
          <w:rFonts w:ascii="Arial" w:hAnsi="Arial" w:cs="Arial"/>
          <w:b/>
          <w:sz w:val="24"/>
          <w:szCs w:val="24"/>
        </w:rPr>
        <w:t>Modernizacja sprzętu audio-wizualnego Auli  Wydziału Zarządzania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570AE" w:rsidRPr="008570AE">
        <w:rPr>
          <w:rFonts w:ascii="Arial" w:hAnsi="Arial" w:cs="Arial"/>
          <w:b/>
          <w:sz w:val="24"/>
          <w:szCs w:val="24"/>
        </w:rPr>
        <w:t>RK-NZ.261.63.2023.AR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570AE" w:rsidRPr="008570A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CF1" w:rsidRDefault="00B36CF1" w:rsidP="0038231F">
      <w:pPr>
        <w:spacing w:after="0" w:line="240" w:lineRule="auto"/>
      </w:pPr>
      <w:r>
        <w:separator/>
      </w:r>
    </w:p>
  </w:endnote>
  <w:endnote w:type="continuationSeparator" w:id="0">
    <w:p w:rsidR="00B36CF1" w:rsidRDefault="00B36C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0AE" w:rsidRDefault="008570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20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20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0AE" w:rsidRDefault="008570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CF1" w:rsidRDefault="00B36CF1" w:rsidP="0038231F">
      <w:pPr>
        <w:spacing w:after="0" w:line="240" w:lineRule="auto"/>
      </w:pPr>
      <w:r>
        <w:separator/>
      </w:r>
    </w:p>
  </w:footnote>
  <w:footnote w:type="continuationSeparator" w:id="0">
    <w:p w:rsidR="00B36CF1" w:rsidRDefault="00B36CF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0AE" w:rsidRDefault="008570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0AE" w:rsidRDefault="008570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0AE" w:rsidRDefault="008570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6CF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70AE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0D7"/>
    <w:rsid w:val="00A90D0E"/>
    <w:rsid w:val="00AC5247"/>
    <w:rsid w:val="00AE6FF2"/>
    <w:rsid w:val="00B0088C"/>
    <w:rsid w:val="00B15219"/>
    <w:rsid w:val="00B15FD3"/>
    <w:rsid w:val="00B34079"/>
    <w:rsid w:val="00B36ABD"/>
    <w:rsid w:val="00B36CF1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A9BEF5-1636-4FEF-A088-6DB5E3C37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105A5-2D6F-4F51-8700-44ADF79DD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2023-08-03T08:39:00Z</dcterms:created>
  <dcterms:modified xsi:type="dcterms:W3CDTF">2023-08-03T08:39:00Z</dcterms:modified>
</cp:coreProperties>
</file>