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C902DE" w:rsidRDefault="00A537A1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537A1">
        <w:rPr>
          <w:rFonts w:ascii="Arial" w:hAnsi="Arial" w:cs="Arial"/>
          <w:sz w:val="24"/>
          <w:szCs w:val="24"/>
        </w:rPr>
        <w:t>Częstochowa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A537A1">
        <w:rPr>
          <w:rFonts w:ascii="Arial" w:hAnsi="Arial" w:cs="Arial"/>
          <w:sz w:val="24"/>
          <w:szCs w:val="24"/>
        </w:rPr>
        <w:t>2023-08-03</w:t>
      </w:r>
    </w:p>
    <w:p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C902DE" w:rsidRDefault="00A537A1" w:rsidP="00890B92">
      <w:pPr>
        <w:rPr>
          <w:rFonts w:ascii="Arial" w:hAnsi="Arial" w:cs="Arial"/>
          <w:b/>
          <w:bCs/>
          <w:sz w:val="24"/>
          <w:szCs w:val="24"/>
        </w:rPr>
      </w:pPr>
      <w:r w:rsidRPr="00A537A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C902DE" w:rsidRDefault="00A537A1" w:rsidP="00890B92">
      <w:pPr>
        <w:rPr>
          <w:rFonts w:ascii="Arial" w:hAnsi="Arial" w:cs="Arial"/>
          <w:sz w:val="24"/>
          <w:szCs w:val="24"/>
        </w:rPr>
      </w:pPr>
      <w:r w:rsidRPr="00A537A1">
        <w:rPr>
          <w:rFonts w:ascii="Arial" w:hAnsi="Arial" w:cs="Arial"/>
          <w:sz w:val="24"/>
          <w:szCs w:val="24"/>
        </w:rPr>
        <w:t>Dąbrowskiego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A537A1">
        <w:rPr>
          <w:rFonts w:ascii="Arial" w:hAnsi="Arial" w:cs="Arial"/>
          <w:sz w:val="24"/>
          <w:szCs w:val="24"/>
        </w:rPr>
        <w:t>69</w:t>
      </w:r>
    </w:p>
    <w:p w:rsidR="00890B92" w:rsidRPr="00C902DE" w:rsidRDefault="00A537A1" w:rsidP="00890B92">
      <w:pPr>
        <w:rPr>
          <w:rFonts w:ascii="Arial" w:hAnsi="Arial" w:cs="Arial"/>
          <w:sz w:val="24"/>
          <w:szCs w:val="24"/>
        </w:rPr>
      </w:pPr>
      <w:r w:rsidRPr="00A537A1">
        <w:rPr>
          <w:rFonts w:ascii="Arial" w:hAnsi="Arial" w:cs="Arial"/>
          <w:sz w:val="24"/>
          <w:szCs w:val="24"/>
        </w:rPr>
        <w:t>42-201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A537A1">
        <w:rPr>
          <w:rFonts w:ascii="Arial" w:hAnsi="Arial" w:cs="Arial"/>
          <w:sz w:val="24"/>
          <w:szCs w:val="24"/>
        </w:rPr>
        <w:t>Częstochowa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A537A1" w:rsidRPr="00A537A1">
        <w:rPr>
          <w:rFonts w:ascii="Arial" w:hAnsi="Arial" w:cs="Arial"/>
          <w:b/>
          <w:sz w:val="24"/>
          <w:szCs w:val="24"/>
        </w:rPr>
        <w:t>RK-NZ.261.33.2023.JP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A537A1" w:rsidRPr="00A537A1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:rsidR="00A80738" w:rsidRPr="00C902DE" w:rsidRDefault="00A537A1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A537A1">
        <w:rPr>
          <w:rFonts w:ascii="Arial" w:hAnsi="Arial" w:cs="Arial"/>
          <w:b/>
          <w:sz w:val="22"/>
          <w:szCs w:val="22"/>
        </w:rPr>
        <w:t>Dostawa sprzętu komputerowego i oprogramowania (7 zadań) dla jednostek organizacyjnych Politechniki Częstochowskiej</w:t>
      </w:r>
    </w:p>
    <w:p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A537A1" w:rsidRPr="00A537A1">
        <w:rPr>
          <w:rFonts w:ascii="Arial" w:hAnsi="Arial" w:cs="Arial"/>
          <w:sz w:val="24"/>
          <w:szCs w:val="24"/>
        </w:rPr>
        <w:t>(t.j.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537A1" w:rsidRPr="00C902DE" w:rsidTr="00800E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537A1" w:rsidRPr="00C902DE" w:rsidRDefault="00A537A1" w:rsidP="00800E5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A537A1">
              <w:rPr>
                <w:rFonts w:ascii="Arial" w:hAnsi="Arial" w:cs="Arial"/>
                <w:sz w:val="24"/>
                <w:szCs w:val="24"/>
              </w:rPr>
              <w:t>części 2 zamówienia w wysokości 160 000.00 zł brutto;</w:t>
            </w:r>
          </w:p>
        </w:tc>
      </w:tr>
      <w:tr w:rsidR="00A537A1" w:rsidRPr="00C902DE" w:rsidTr="00800E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537A1" w:rsidRPr="00C902DE" w:rsidRDefault="00A537A1" w:rsidP="00800E5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A537A1">
              <w:rPr>
                <w:rFonts w:ascii="Arial" w:hAnsi="Arial" w:cs="Arial"/>
                <w:sz w:val="24"/>
                <w:szCs w:val="24"/>
              </w:rPr>
              <w:t>części 3 zamówienia w wysokości 119 998.00 zł brutto;</w:t>
            </w:r>
          </w:p>
        </w:tc>
      </w:tr>
      <w:tr w:rsidR="00A537A1" w:rsidRPr="00C902DE" w:rsidTr="00800E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537A1" w:rsidRPr="00C902DE" w:rsidRDefault="00A537A1" w:rsidP="00800E5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A537A1">
              <w:rPr>
                <w:rFonts w:ascii="Arial" w:hAnsi="Arial" w:cs="Arial"/>
                <w:sz w:val="24"/>
                <w:szCs w:val="24"/>
              </w:rPr>
              <w:t>części 4 zamówienia w wysokości 20 000.00 zł brutto;</w:t>
            </w:r>
          </w:p>
        </w:tc>
      </w:tr>
      <w:tr w:rsidR="00A537A1" w:rsidRPr="00C902DE" w:rsidTr="00800E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537A1" w:rsidRPr="00C902DE" w:rsidRDefault="00A537A1" w:rsidP="00800E5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A537A1">
              <w:rPr>
                <w:rFonts w:ascii="Arial" w:hAnsi="Arial" w:cs="Arial"/>
                <w:sz w:val="24"/>
                <w:szCs w:val="24"/>
              </w:rPr>
              <w:t>części 5 zamówienia w wysokości 6 200.00 zł brutto;</w:t>
            </w:r>
          </w:p>
        </w:tc>
      </w:tr>
      <w:tr w:rsidR="00A537A1" w:rsidRPr="00C902DE" w:rsidTr="00800E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537A1" w:rsidRPr="00C902DE" w:rsidRDefault="00A537A1" w:rsidP="00800E5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A537A1">
              <w:rPr>
                <w:rFonts w:ascii="Arial" w:hAnsi="Arial" w:cs="Arial"/>
                <w:sz w:val="24"/>
                <w:szCs w:val="24"/>
              </w:rPr>
              <w:t>części 6 zamówienia w wysokości 17 589.00 zł brutto;</w:t>
            </w:r>
          </w:p>
        </w:tc>
      </w:tr>
      <w:tr w:rsidR="00A537A1" w:rsidRPr="00C902DE" w:rsidTr="00800E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537A1" w:rsidRPr="00C902DE" w:rsidRDefault="00A537A1" w:rsidP="00800E5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A537A1">
              <w:rPr>
                <w:rFonts w:ascii="Arial" w:hAnsi="Arial" w:cs="Arial"/>
                <w:sz w:val="24"/>
                <w:szCs w:val="24"/>
              </w:rPr>
              <w:t>części 7 zamówienia w wysokości 4 199.00 zł brutto;</w:t>
            </w:r>
          </w:p>
        </w:tc>
      </w:tr>
      <w:tr w:rsidR="00A537A1" w:rsidRPr="00C902DE" w:rsidTr="00800E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537A1" w:rsidRPr="00C902DE" w:rsidRDefault="00A537A1" w:rsidP="00800E5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A537A1">
              <w:rPr>
                <w:rFonts w:ascii="Arial" w:hAnsi="Arial" w:cs="Arial"/>
                <w:sz w:val="24"/>
                <w:szCs w:val="24"/>
              </w:rPr>
              <w:t>części 1 zamówienia w wysokości 182 003.00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48B2" w:rsidRDefault="00B248B2">
      <w:r>
        <w:separator/>
      </w:r>
    </w:p>
  </w:endnote>
  <w:endnote w:type="continuationSeparator" w:id="0">
    <w:p w:rsidR="00B248B2" w:rsidRDefault="00B24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D5E" w:rsidRDefault="009A6D5E" w:rsidP="009A6D5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A6D5E" w:rsidTr="00800E54">
      <w:tc>
        <w:tcPr>
          <w:tcW w:w="0" w:type="auto"/>
          <w:shd w:val="clear" w:color="auto" w:fill="auto"/>
          <w:vAlign w:val="center"/>
        </w:tcPr>
        <w:p w:rsidR="009A6D5E" w:rsidRPr="00B44D15" w:rsidRDefault="009A6D5E" w:rsidP="009A6D5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A6D5E" w:rsidRPr="00B7388A" w:rsidRDefault="009A6D5E" w:rsidP="009A6D5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9A6D5E" w:rsidRPr="00AB1BF2" w:rsidRDefault="009A6D5E" w:rsidP="009A6D5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A6D5E" w:rsidRPr="0099535B" w:rsidRDefault="009A6D5E" w:rsidP="009A6D5E">
          <w:pPr>
            <w:pStyle w:val="Bezodstpw"/>
            <w:jc w:val="center"/>
            <w:rPr>
              <w:noProof/>
            </w:rPr>
          </w:pPr>
        </w:p>
      </w:tc>
    </w:tr>
  </w:tbl>
  <w:p w:rsidR="009A6D5E" w:rsidRPr="008F758E" w:rsidRDefault="009A6D5E" w:rsidP="009A6D5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9A6D5E" w:rsidRPr="008F758E" w:rsidRDefault="009A6D5E" w:rsidP="009A6D5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9A6D5E" w:rsidRPr="00D57C24" w:rsidRDefault="009A6D5E" w:rsidP="009A6D5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F189D" w:rsidRPr="009A6D5E" w:rsidRDefault="009A6D5E" w:rsidP="009A6D5E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A6D5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48B2" w:rsidRDefault="00B248B2">
      <w:r>
        <w:separator/>
      </w:r>
    </w:p>
  </w:footnote>
  <w:footnote w:type="continuationSeparator" w:id="0">
    <w:p w:rsidR="00B248B2" w:rsidRDefault="00B248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37A1" w:rsidRDefault="00A537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D5E" w:rsidRPr="0062295F" w:rsidRDefault="009A6D5E" w:rsidP="009A6D5E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tab/>
    </w:r>
    <w:r>
      <w:tab/>
    </w:r>
  </w:p>
  <w:p w:rsidR="00A537A1" w:rsidRDefault="00A537A1">
    <w:pPr>
      <w:pStyle w:val="Nagwek"/>
    </w:pPr>
  </w:p>
  <w:p w:rsidR="009A6D5E" w:rsidRDefault="009A6D5E">
    <w:pPr>
      <w:pStyle w:val="Nagwek"/>
    </w:pPr>
  </w:p>
  <w:p w:rsidR="009A6D5E" w:rsidRDefault="009A6D5E">
    <w:pPr>
      <w:pStyle w:val="Nagwek"/>
    </w:pPr>
  </w:p>
  <w:p w:rsidR="009A6D5E" w:rsidRDefault="009A6D5E">
    <w:pPr>
      <w:pStyle w:val="Nagwek"/>
    </w:pPr>
  </w:p>
  <w:p w:rsidR="009A6D5E" w:rsidRDefault="009A6D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37A1" w:rsidRDefault="00A537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48B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A6D5E"/>
    <w:rsid w:val="009D19BD"/>
    <w:rsid w:val="009F189D"/>
    <w:rsid w:val="00A47FF6"/>
    <w:rsid w:val="00A537A1"/>
    <w:rsid w:val="00A80738"/>
    <w:rsid w:val="00B248B2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1B72834"/>
  <w15:chartTrackingRefBased/>
  <w15:docId w15:val="{7649157D-B914-4439-8AE0-FA2AC05A9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9A6D5E"/>
  </w:style>
  <w:style w:type="paragraph" w:styleId="Bezodstpw">
    <w:name w:val="No Spacing"/>
    <w:uiPriority w:val="1"/>
    <w:qFormat/>
    <w:rsid w:val="009A6D5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141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2023-08-03T11:42:00Z</cp:lastPrinted>
  <dcterms:created xsi:type="dcterms:W3CDTF">2023-08-03T11:42:00Z</dcterms:created>
  <dcterms:modified xsi:type="dcterms:W3CDTF">2023-08-03T11:42:00Z</dcterms:modified>
</cp:coreProperties>
</file>