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Default="004F1B7B">
      <w:pPr>
        <w:pStyle w:val="Nagwek4"/>
        <w:spacing w:after="480" w:line="276" w:lineRule="auto"/>
        <w:rPr>
          <w:rFonts w:ascii="Arial" w:hAnsi="Arial" w:cs="Arial"/>
          <w:bCs/>
          <w:szCs w:val="24"/>
        </w:rPr>
      </w:pPr>
      <w:bookmarkStart w:id="0" w:name="_Hlk60301409"/>
      <w:bookmarkStart w:id="1" w:name="_GoBack"/>
      <w:bookmarkEnd w:id="1"/>
      <w:r>
        <w:rPr>
          <w:rFonts w:ascii="Arial" w:hAnsi="Arial" w:cs="Arial"/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4F1B7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82273" w:rsidRDefault="004F1B7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Default="004F1B7B">
            <w:pPr>
              <w:spacing w:before="120" w:after="120" w:line="276" w:lineRule="auto"/>
              <w:jc w:val="both"/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Default="004F1B7B">
      <w:pPr>
        <w:widowControl w:val="0"/>
        <w:autoSpaceDE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120" w:after="120"/>
              <w:jc w:val="center"/>
            </w:pPr>
            <w:r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08227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360" w:after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360" w:after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082273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360" w:after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360" w:after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082273" w:rsidRDefault="004F1B7B">
      <w:pPr>
        <w:widowControl w:val="0"/>
        <w:autoSpaceDE w:val="0"/>
        <w:spacing w:before="360" w:after="120" w:line="276" w:lineRule="auto"/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>
        <w:rPr>
          <w:rFonts w:ascii="Arial" w:hAnsi="Arial" w:cs="Arial"/>
          <w:sz w:val="24"/>
          <w:szCs w:val="24"/>
        </w:rPr>
        <w:t>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2022 r. poz. 1710), że w ramach zamówienia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082273" w:rsidRDefault="004F1B7B">
      <w:pPr>
        <w:widowControl w:val="0"/>
        <w:autoSpaceDE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„Dostawa produktów leczniczych.”</w:t>
      </w:r>
    </w:p>
    <w:p w:rsidR="00082273" w:rsidRDefault="004F1B7B">
      <w:pPr>
        <w:widowControl w:val="0"/>
        <w:autoSpaceDE w:val="0"/>
        <w:spacing w:after="240" w:line="276" w:lineRule="auto"/>
        <w:jc w:val="center"/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>
        <w:rPr>
          <w:rFonts w:ascii="Arial" w:hAnsi="Arial" w:cs="Arial"/>
          <w:sz w:val="24"/>
          <w:szCs w:val="24"/>
        </w:rPr>
        <w:t>PN/242/9/L/23</w:t>
      </w:r>
    </w:p>
    <w:p w:rsidR="00082273" w:rsidRDefault="004F1B7B">
      <w:pPr>
        <w:widowControl w:val="0"/>
        <w:autoSpaceDE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4F1B7B">
            <w:pPr>
              <w:widowControl w:val="0"/>
              <w:autoSpaceDE w:val="0"/>
              <w:spacing w:before="120" w:after="120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120" w:after="120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Wykaz realizowanych dostaw/usług</w:t>
            </w:r>
          </w:p>
        </w:tc>
      </w:tr>
      <w:tr w:rsidR="00082273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60" w:after="6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60" w:after="6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082273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60" w:after="6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Default="00082273">
            <w:pPr>
              <w:widowControl w:val="0"/>
              <w:autoSpaceDE w:val="0"/>
              <w:spacing w:before="60" w:after="6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082273" w:rsidRDefault="00082273">
      <w:pPr>
        <w:widowControl w:val="0"/>
        <w:autoSpaceDE w:val="0"/>
        <w:spacing w:after="1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82273" w:rsidRDefault="00082273">
      <w:pPr>
        <w:widowControl w:val="0"/>
        <w:autoSpaceDE w:val="0"/>
        <w:spacing w:after="600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0"/>
    <w:p w:rsidR="00082273" w:rsidRDefault="004F1B7B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       NALEŻY PODPISAĆ ELEKTRONICZNIE </w:t>
      </w:r>
    </w:p>
    <w:p w:rsidR="00082273" w:rsidRDefault="004F1B7B">
      <w:pPr>
        <w:ind w:left="4900"/>
        <w:jc w:val="center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082273">
      <w:pPr>
        <w:widowControl w:val="0"/>
        <w:autoSpaceDE w:val="0"/>
        <w:spacing w:after="0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082273" w:rsidRDefault="004F1B7B">
      <w:pPr>
        <w:spacing w:line="276" w:lineRule="auto"/>
        <w:jc w:val="both"/>
      </w:pPr>
      <w:r>
        <w:rPr>
          <w:rFonts w:ascii="Arial" w:hAnsi="Arial" w:cs="Arial"/>
          <w:sz w:val="20"/>
          <w:szCs w:val="20"/>
        </w:rPr>
        <w:t>* wypełnić tyle razy ile to konieczne.</w:t>
      </w:r>
    </w:p>
    <w:sectPr w:rsidR="00082273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B7B" w:rsidRDefault="004F1B7B">
      <w:pPr>
        <w:spacing w:after="0"/>
      </w:pPr>
      <w:r>
        <w:separator/>
      </w:r>
    </w:p>
  </w:endnote>
  <w:endnote w:type="continuationSeparator" w:id="0">
    <w:p w:rsidR="004F1B7B" w:rsidRDefault="004F1B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C6720A" wp14:editId="5B11C545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37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773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B7B" w:rsidRDefault="004F1B7B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4F1B7B" w:rsidRDefault="004F1B7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Nagwek"/>
    </w:pPr>
    <w:r>
      <w:rPr>
        <w:rFonts w:ascii="Arial" w:hAnsi="Arial" w:cs="Arial"/>
        <w:sz w:val="20"/>
        <w:szCs w:val="20"/>
      </w:rPr>
      <w:t>Znak sprawy PN/242/9/L/23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82273"/>
    <w:rsid w:val="004B2634"/>
    <w:rsid w:val="004F1B7B"/>
    <w:rsid w:val="00773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2023-08-03T09:02:00Z</cp:lastPrinted>
  <dcterms:created xsi:type="dcterms:W3CDTF">2023-08-03T09:02:00Z</dcterms:created>
  <dcterms:modified xsi:type="dcterms:W3CDTF">2023-08-03T09:02:00Z</dcterms:modified>
</cp:coreProperties>
</file>