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65ED2" w:rsidRPr="00B65ED2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65ED2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B65ED2">
        <w:rPr>
          <w:rFonts w:ascii="Arial" w:hAnsi="Arial" w:cs="Arial"/>
        </w:rPr>
        <w:t>Politechnika Częstochowska</w:t>
      </w:r>
    </w:p>
    <w:p w:rsidR="006676AE" w:rsidRPr="0012157F" w:rsidRDefault="00B65ED2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65ED2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B65ED2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65ED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65ED2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B65ED2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5ED2" w:rsidRPr="0012157F" w:rsidTr="00E450BA">
        <w:tc>
          <w:tcPr>
            <w:tcW w:w="9104" w:type="dxa"/>
            <w:shd w:val="clear" w:color="auto" w:fill="D9D9D9"/>
          </w:tcPr>
          <w:p w:rsidR="00B65ED2" w:rsidRPr="0012157F" w:rsidRDefault="00B65ED2" w:rsidP="00E450B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65ED2" w:rsidRPr="0012157F" w:rsidRDefault="00B65ED2" w:rsidP="00E450B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65ED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65ED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65ED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B65ED2" w:rsidRPr="00612283" w:rsidRDefault="00B65ED2" w:rsidP="00E450B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65ED2" w:rsidRPr="0012157F" w:rsidRDefault="00B65ED2" w:rsidP="00E450B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65ED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65ED2">
        <w:rPr>
          <w:rFonts w:ascii="Arial" w:hAnsi="Arial" w:cs="Arial"/>
          <w:b/>
          <w:sz w:val="24"/>
          <w:szCs w:val="24"/>
        </w:rPr>
        <w:t>Dostawa  twardościomierza Rockwella do tworzyw sztucznych  dla Katedry Technologii i Automatyzacji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65ED2" w:rsidRPr="00B65ED2">
        <w:rPr>
          <w:rFonts w:ascii="Arial" w:hAnsi="Arial" w:cs="Arial"/>
          <w:b/>
          <w:sz w:val="24"/>
          <w:szCs w:val="24"/>
        </w:rPr>
        <w:t>RK-NZ.261.61.2023.AR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65ED2" w:rsidRPr="00B65ED2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E80" w:rsidRDefault="00313E80" w:rsidP="0038231F">
      <w:pPr>
        <w:spacing w:after="0" w:line="240" w:lineRule="auto"/>
      </w:pPr>
      <w:r>
        <w:separator/>
      </w:r>
    </w:p>
  </w:endnote>
  <w:endnote w:type="continuationSeparator" w:id="0">
    <w:p w:rsidR="00313E80" w:rsidRDefault="00313E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ED2" w:rsidRDefault="00B65E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1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1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ED2" w:rsidRDefault="00B65E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E80" w:rsidRDefault="00313E80" w:rsidP="0038231F">
      <w:pPr>
        <w:spacing w:after="0" w:line="240" w:lineRule="auto"/>
      </w:pPr>
      <w:r>
        <w:separator/>
      </w:r>
    </w:p>
  </w:footnote>
  <w:footnote w:type="continuationSeparator" w:id="0">
    <w:p w:rsidR="00313E80" w:rsidRDefault="00313E8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ED2" w:rsidRDefault="00B65E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ED2" w:rsidRDefault="00B65E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ED2" w:rsidRDefault="00B65E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3E8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E80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1BAA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5ED2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515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91478FA-2ED3-4453-B186-A318C88EB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6B4E6-8378-411D-BF1F-DF735ED2C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2023-08-03T08:39:00Z</cp:lastPrinted>
  <dcterms:created xsi:type="dcterms:W3CDTF">2023-08-03T08:39:00Z</dcterms:created>
  <dcterms:modified xsi:type="dcterms:W3CDTF">2023-08-03T08:39:00Z</dcterms:modified>
</cp:coreProperties>
</file>