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548F" w:rsidRDefault="00E4548F" w:rsidP="00E4548F">
      <w:pPr>
        <w:pStyle w:val="Nagwek4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 xml:space="preserve">Załącznik nr </w:t>
      </w:r>
      <w:r w:rsidR="00153163">
        <w:rPr>
          <w:rFonts w:ascii="Arial" w:hAnsi="Arial" w:cs="Arial"/>
          <w:bCs/>
          <w:szCs w:val="24"/>
        </w:rPr>
        <w:t>3</w:t>
      </w:r>
      <w:r>
        <w:rPr>
          <w:rFonts w:ascii="Arial" w:hAnsi="Arial" w:cs="Arial"/>
          <w:bCs/>
          <w:i w:val="0"/>
          <w:szCs w:val="24"/>
        </w:rPr>
        <w:t xml:space="preserve"> do SWZ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E4548F" w:rsidRDefault="00E4548F" w:rsidP="00E4548F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262CB2" w:rsidRPr="00262CB2">
        <w:rPr>
          <w:rFonts w:ascii="Arial" w:hAnsi="Arial" w:cs="Arial"/>
          <w:b/>
          <w:sz w:val="24"/>
          <w:szCs w:val="24"/>
        </w:rPr>
        <w:t>CRZP/122/2023/AZP</w:t>
      </w:r>
    </w:p>
    <w:p w:rsidR="00E4548F" w:rsidRDefault="00E4548F" w:rsidP="00E4548F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Zamawiający:</w:t>
      </w:r>
    </w:p>
    <w:p w:rsidR="00E4548F" w:rsidRDefault="00E4548F" w:rsidP="00E4548F">
      <w:pPr>
        <w:pStyle w:val="Tekstpodstawowy"/>
        <w:spacing w:after="0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262CB2" w:rsidRPr="00262CB2">
        <w:rPr>
          <w:rFonts w:ascii="Arial" w:hAnsi="Arial" w:cs="Arial"/>
        </w:rPr>
        <w:t>Uniwersytet Morski w Gdyni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262CB2" w:rsidRPr="00262CB2">
        <w:rPr>
          <w:rFonts w:ascii="Arial" w:hAnsi="Arial" w:cs="Arial"/>
        </w:rPr>
        <w:t>ul. Morska</w:t>
      </w:r>
      <w:r>
        <w:rPr>
          <w:rFonts w:ascii="Arial" w:hAnsi="Arial" w:cs="Arial"/>
        </w:rPr>
        <w:t xml:space="preserve"> </w:t>
      </w:r>
      <w:r w:rsidR="00262CB2" w:rsidRPr="00262CB2">
        <w:rPr>
          <w:rFonts w:ascii="Arial" w:hAnsi="Arial" w:cs="Arial"/>
        </w:rPr>
        <w:t>81-87</w:t>
      </w:r>
      <w:r>
        <w:rPr>
          <w:rFonts w:ascii="Arial" w:hAnsi="Arial" w:cs="Arial"/>
        </w:rPr>
        <w:t xml:space="preserve"> 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262CB2" w:rsidRPr="00262CB2">
        <w:rPr>
          <w:rFonts w:ascii="Arial" w:hAnsi="Arial" w:cs="Arial"/>
        </w:rPr>
        <w:t>81-225</w:t>
      </w:r>
      <w:r>
        <w:rPr>
          <w:rFonts w:ascii="Arial" w:hAnsi="Arial" w:cs="Arial"/>
        </w:rPr>
        <w:t xml:space="preserve"> </w:t>
      </w:r>
      <w:r w:rsidR="00262CB2" w:rsidRPr="00262CB2">
        <w:rPr>
          <w:rFonts w:ascii="Arial" w:hAnsi="Arial" w:cs="Arial"/>
        </w:rPr>
        <w:t>Gdynia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  <w:i/>
          <w:sz w:val="16"/>
          <w:szCs w:val="16"/>
        </w:rPr>
        <w:t>(pełna nazwa, adres)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</w:rPr>
        <w:t xml:space="preserve"> 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Wykonawca:</w:t>
      </w:r>
    </w:p>
    <w:p w:rsidR="00E4548F" w:rsidRDefault="00E4548F" w:rsidP="00E4548F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……………………………………………………………………</w:t>
      </w:r>
    </w:p>
    <w:p w:rsidR="00E4548F" w:rsidRDefault="00E4548F" w:rsidP="00E4548F">
      <w:pPr>
        <w:ind w:right="2976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E4548F" w:rsidRDefault="00E4548F" w:rsidP="00E4548F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reprezentowany przez:</w:t>
      </w:r>
    </w:p>
    <w:p w:rsidR="00E4548F" w:rsidRDefault="00E4548F" w:rsidP="00E4548F">
      <w:pPr>
        <w:spacing w:after="40" w:line="240" w:lineRule="auto"/>
        <w:ind w:right="32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</w:t>
      </w:r>
    </w:p>
    <w:p w:rsidR="00E4548F" w:rsidRDefault="00E4548F" w:rsidP="00E4548F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262CB2" w:rsidTr="00D05020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262CB2" w:rsidRDefault="00262CB2" w:rsidP="00D05020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262CB2" w:rsidRDefault="00262CB2" w:rsidP="00D0502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262CB2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262CB2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262CB2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), dotyczące przesłanek wykluczenia z:</w:t>
            </w:r>
          </w:p>
          <w:p w:rsidR="00262CB2" w:rsidRDefault="00262CB2" w:rsidP="00D05020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262CB2" w:rsidRDefault="00262CB2" w:rsidP="00D0502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262CB2" w:rsidRDefault="00262CB2" w:rsidP="00D05020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4548F" w:rsidRDefault="00E4548F" w:rsidP="00E4548F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potrzeby postępowania o udzielenie zamówienia publicznego pn.:</w:t>
      </w:r>
    </w:p>
    <w:p w:rsidR="00E4548F" w:rsidRDefault="00262CB2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262CB2">
        <w:rPr>
          <w:rFonts w:ascii="Arial" w:hAnsi="Arial" w:cs="Arial"/>
          <w:b/>
          <w:sz w:val="24"/>
          <w:szCs w:val="24"/>
        </w:rPr>
        <w:t>Zapewnienie usługi Kapitana Motorowodnego oraz Morskiego Sternika Motorowodnego na jednostce Imoros 2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prowadzonego przez </w:t>
      </w:r>
      <w:r w:rsidR="00262CB2" w:rsidRPr="00262CB2">
        <w:rPr>
          <w:rFonts w:ascii="Arial" w:hAnsi="Arial" w:cs="Arial"/>
          <w:b/>
          <w:sz w:val="24"/>
          <w:szCs w:val="24"/>
        </w:rPr>
        <w:t>Uniwersytet Morski w Gdyni</w:t>
      </w:r>
      <w:r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OŚWIADCZENIA DOTYCZĄCE WYKONAWCY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</w:t>
      </w:r>
      <w:r>
        <w:rPr>
          <w:rFonts w:ascii="Arial" w:hAnsi="Arial" w:cs="Arial"/>
          <w:sz w:val="24"/>
          <w:szCs w:val="24"/>
        </w:rPr>
        <w:lastRenderedPageBreak/>
        <w:t xml:space="preserve">(Dz. Urz. UE nr L 229 z 31.7.2014, str. 1), </w:t>
      </w:r>
      <w:r>
        <w:rPr>
          <w:rFonts w:ascii="Arial" w:hAnsi="Arial" w:cs="Arial"/>
          <w:i/>
          <w:iCs/>
          <w:sz w:val="24"/>
          <w:szCs w:val="24"/>
        </w:rPr>
        <w:t>dalej: rozporządzenie 833/2014</w:t>
      </w:r>
      <w:r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>
        <w:rPr>
          <w:rFonts w:ascii="Arial" w:hAnsi="Arial" w:cs="Arial"/>
          <w:i/>
          <w:iCs/>
          <w:sz w:val="24"/>
          <w:szCs w:val="24"/>
        </w:rPr>
        <w:t xml:space="preserve">dalej: rozporządzenie 2022/576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>
        <w:rPr>
          <w:rFonts w:ascii="Arial" w:hAnsi="Arial" w:cs="Arial"/>
          <w:sz w:val="24"/>
          <w:szCs w:val="24"/>
        </w:rPr>
        <w:t>.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4"/>
          <w:szCs w:val="24"/>
        </w:rPr>
        <w:t xml:space="preserve"> (Dz. U. poz. 835)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E4548F" w:rsidTr="00262CB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262CB2" w:rsidTr="00262CB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CB2" w:rsidRDefault="00262CB2" w:rsidP="00D05020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2CB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CB2" w:rsidRDefault="00262CB2" w:rsidP="00D05020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62CB2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262CB2" w:rsidRDefault="00262CB2" w:rsidP="00D0502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62CB2">
              <w:rPr>
                <w:rFonts w:ascii="Arial" w:hAnsi="Arial" w:cs="Arial"/>
                <w:sz w:val="24"/>
                <w:szCs w:val="24"/>
              </w:rPr>
              <w:lastRenderedPageBreak/>
              <w:t>Zamawiający nie określa szczegółowego warunku w tym zakresie.</w:t>
            </w:r>
          </w:p>
        </w:tc>
      </w:tr>
      <w:tr w:rsidR="00262CB2" w:rsidTr="00262CB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CB2" w:rsidRDefault="00262CB2" w:rsidP="00D05020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2CB2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CB2" w:rsidRDefault="00262CB2" w:rsidP="00D05020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62CB2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262CB2" w:rsidRPr="00262CB2" w:rsidRDefault="00262CB2" w:rsidP="00D0502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62CB2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 zdolności technicznej lub zawodowej.</w:t>
            </w:r>
          </w:p>
          <w:p w:rsidR="00153163" w:rsidRPr="00153163" w:rsidRDefault="00153163" w:rsidP="00153163">
            <w:pPr>
              <w:autoSpaceDE w:val="0"/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u w:val="single"/>
                <w:lang w:eastAsia="pl-PL"/>
              </w:rPr>
            </w:pPr>
            <w:r w:rsidRPr="0015316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 celu spełnienia powyższego warunku, Wykonawca zobowiązany jest wykazać, że dysponuje nw. uprawnieniami do wykonania zamówienia:</w:t>
            </w:r>
            <w:r w:rsidRPr="00153163">
              <w:rPr>
                <w:rFonts w:ascii="Arial" w:eastAsia="Times New Roman" w:hAnsi="Arial" w:cs="Arial"/>
                <w:color w:val="000000"/>
                <w:sz w:val="24"/>
                <w:szCs w:val="24"/>
                <w:u w:val="single"/>
                <w:lang w:eastAsia="pl-PL"/>
              </w:rPr>
              <w:t xml:space="preserve"> </w:t>
            </w:r>
          </w:p>
          <w:p w:rsidR="00153163" w:rsidRPr="00153163" w:rsidRDefault="00153163" w:rsidP="00153163">
            <w:pPr>
              <w:numPr>
                <w:ilvl w:val="0"/>
                <w:numId w:val="6"/>
              </w:numPr>
              <w:suppressAutoHyphens/>
              <w:autoSpaceDE w:val="0"/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153163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Patent uprawniający do kierowania morskimi jachtami motorowodnymi (w zależności od części): patent kapitana motorowodnego  zgodnie z , Rozporządzenie Ministra Sportu i Turystyki z dnia 9 kwietnia 2013 r. w sprawie uprawiania turystyki wodnej lub patent morskiego sternika motorowodnego </w:t>
            </w:r>
          </w:p>
          <w:p w:rsidR="00153163" w:rsidRPr="00153163" w:rsidRDefault="00153163" w:rsidP="00153163">
            <w:pPr>
              <w:numPr>
                <w:ilvl w:val="0"/>
                <w:numId w:val="6"/>
              </w:numPr>
              <w:suppressAutoHyphens/>
              <w:autoSpaceDE w:val="0"/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153163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Świadectwo indywidualnych technik ratunkowych</w:t>
            </w:r>
            <w:r w:rsidRPr="00153163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ab/>
            </w:r>
          </w:p>
          <w:p w:rsidR="00153163" w:rsidRPr="00153163" w:rsidRDefault="00153163" w:rsidP="00153163">
            <w:pPr>
              <w:numPr>
                <w:ilvl w:val="0"/>
                <w:numId w:val="6"/>
              </w:numPr>
              <w:suppressAutoHyphens/>
              <w:autoSpaceDE w:val="0"/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153163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Świadectwo ochrony przeciwpożarowej stopnia podstawowego</w:t>
            </w:r>
          </w:p>
          <w:p w:rsidR="00153163" w:rsidRPr="00153163" w:rsidRDefault="00153163" w:rsidP="00153163">
            <w:pPr>
              <w:numPr>
                <w:ilvl w:val="0"/>
                <w:numId w:val="6"/>
              </w:numPr>
              <w:suppressAutoHyphens/>
              <w:autoSpaceDE w:val="0"/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153163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Świadectwo elementarnych zasad udzielania pierwszej pomocy medycznej</w:t>
            </w:r>
          </w:p>
          <w:p w:rsidR="00153163" w:rsidRPr="00153163" w:rsidRDefault="00153163" w:rsidP="00153163">
            <w:pPr>
              <w:numPr>
                <w:ilvl w:val="0"/>
                <w:numId w:val="6"/>
              </w:numPr>
              <w:suppressAutoHyphens/>
              <w:autoSpaceDE w:val="0"/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153163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Świadectwo bezpieczeństwa własnego i odpowiedzialności wspólnej</w:t>
            </w:r>
          </w:p>
          <w:p w:rsidR="00153163" w:rsidRPr="00153163" w:rsidRDefault="00153163" w:rsidP="00153163">
            <w:pPr>
              <w:numPr>
                <w:ilvl w:val="0"/>
                <w:numId w:val="6"/>
              </w:numPr>
              <w:suppressAutoHyphens/>
              <w:autoSpaceDE w:val="0"/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153163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Międzynarodowe świadectwo zdrowia</w:t>
            </w:r>
          </w:p>
          <w:p w:rsidR="00153163" w:rsidRPr="00153163" w:rsidRDefault="00153163" w:rsidP="00153163">
            <w:pPr>
              <w:numPr>
                <w:ilvl w:val="0"/>
                <w:numId w:val="6"/>
              </w:numPr>
              <w:suppressAutoHyphens/>
              <w:autoSpaceDE w:val="0"/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153163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Świadectwo operatora SR</w:t>
            </w:r>
            <w:bookmarkStart w:id="1" w:name="_GoBack"/>
            <w:bookmarkEnd w:id="1"/>
            <w:r w:rsidRPr="00153163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C</w:t>
            </w:r>
          </w:p>
          <w:p w:rsidR="00262CB2" w:rsidRDefault="00153163" w:rsidP="00153163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53163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Wszystkie ww. wskazane osoby muszą posiadać aktualne dokumenty uprawniające do zajmowania wskazanych stanowisk zgodnie z obowiązującymi przepisami</w:t>
            </w:r>
            <w:r w:rsidRPr="00153163">
              <w:rPr>
                <w:rFonts w:eastAsia="Times New Roman" w:cs="Calibri"/>
                <w:color w:val="000000"/>
                <w:sz w:val="24"/>
                <w:szCs w:val="24"/>
                <w:lang w:eastAsia="pl-PL"/>
              </w:rPr>
              <w:t xml:space="preserve">  </w:t>
            </w:r>
          </w:p>
        </w:tc>
      </w:tr>
      <w:tr w:rsidR="00262CB2" w:rsidTr="00262CB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CB2" w:rsidRDefault="00262CB2" w:rsidP="00D05020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2CB2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CB2" w:rsidRDefault="00262CB2" w:rsidP="00D05020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62CB2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262CB2" w:rsidRDefault="00262CB2" w:rsidP="00D0502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62CB2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262CB2" w:rsidTr="00262CB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CB2" w:rsidRDefault="00262CB2" w:rsidP="00D05020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2CB2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CB2" w:rsidRDefault="00262CB2" w:rsidP="00D05020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62CB2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262CB2" w:rsidRDefault="00262CB2" w:rsidP="00D0502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62CB2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</w:tbl>
    <w:p w:rsidR="00E4548F" w:rsidRDefault="00E4548F" w:rsidP="00E4548F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……………………………….……………………………………………………………….....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następującym zakresie: 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……………………………………………………………………….………………………….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 xml:space="preserve">[UWAGA: wypełnić tylko w przypadku podwykonawcy (niebędącego podmiotem udostępniającym zasoby), na którego przypada ponad 10% wartości zamówienia. W przypadku więcej niż jednego </w:t>
      </w:r>
      <w:r>
        <w:rPr>
          <w:rFonts w:ascii="Arial" w:hAnsi="Arial" w:cs="Arial"/>
          <w:color w:val="0070C0"/>
          <w:sz w:val="20"/>
          <w:szCs w:val="20"/>
        </w:rPr>
        <w:lastRenderedPageBreak/>
        <w:t>podwykonawcy, na którego zdolnościach lub sytuacji wykonawca nie polega, a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…………………………………………</w:t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kwalifikowany podpis elektroniczny</w:t>
      </w:r>
    </w:p>
    <w:p w:rsidR="00E4548F" w:rsidRDefault="00E4548F" w:rsidP="00E4548F"/>
    <w:p w:rsidR="002621C4" w:rsidRPr="00E4548F" w:rsidRDefault="002621C4" w:rsidP="00E4548F"/>
    <w:sectPr w:rsidR="002621C4" w:rsidRPr="00E454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7B25" w:rsidRDefault="009D7B25" w:rsidP="00E4548F">
      <w:pPr>
        <w:spacing w:after="0" w:line="240" w:lineRule="auto"/>
      </w:pPr>
      <w:r>
        <w:separator/>
      </w:r>
    </w:p>
  </w:endnote>
  <w:endnote w:type="continuationSeparator" w:id="0">
    <w:p w:rsidR="009D7B25" w:rsidRDefault="009D7B25" w:rsidP="00E45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2CB2" w:rsidRDefault="00262CB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2CB2" w:rsidRDefault="00262CB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2CB2" w:rsidRDefault="00262CB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7B25" w:rsidRDefault="009D7B25" w:rsidP="00E4548F">
      <w:pPr>
        <w:spacing w:after="0" w:line="240" w:lineRule="auto"/>
      </w:pPr>
      <w:r>
        <w:separator/>
      </w:r>
    </w:p>
  </w:footnote>
  <w:footnote w:type="continuationSeparator" w:id="0">
    <w:p w:rsidR="009D7B25" w:rsidRDefault="009D7B25" w:rsidP="00E4548F">
      <w:pPr>
        <w:spacing w:after="0" w:line="240" w:lineRule="auto"/>
      </w:pPr>
      <w:r>
        <w:continuationSeparator/>
      </w:r>
    </w:p>
  </w:footnote>
  <w:footnote w:id="1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E4548F" w:rsidRDefault="00E4548F" w:rsidP="00E4548F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:rsidR="00E4548F" w:rsidRDefault="00E4548F" w:rsidP="00E4548F">
      <w:pPr>
        <w:pStyle w:val="Tekstprzypisudolnego"/>
      </w:pPr>
    </w:p>
  </w:footnote>
  <w:footnote w:id="2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2CB2" w:rsidRDefault="00262CB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2CB2" w:rsidRDefault="00262CB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2CB2" w:rsidRDefault="00262CB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631415"/>
    <w:multiLevelType w:val="hybridMultilevel"/>
    <w:tmpl w:val="B4A49E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7B25"/>
    <w:rsid w:val="00153163"/>
    <w:rsid w:val="002621C4"/>
    <w:rsid w:val="00262CB2"/>
    <w:rsid w:val="007B107C"/>
    <w:rsid w:val="007C7D43"/>
    <w:rsid w:val="00843802"/>
    <w:rsid w:val="008750B3"/>
    <w:rsid w:val="009D7B25"/>
    <w:rsid w:val="00C31816"/>
    <w:rsid w:val="00E45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9966212C-55E4-4C8D-A620-F48BEB0E98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548F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E4548F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E4548F"/>
    <w:rPr>
      <w:rFonts w:ascii="Times New Roman" w:eastAsia="Times New Roman" w:hAnsi="Times New Roman" w:cs="Times New Roman"/>
      <w:i/>
      <w:kern w:val="0"/>
      <w:sz w:val="24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548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4548F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E4548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4548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E4548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262C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62CB2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262C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62CB2"/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726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5</Pages>
  <Words>1049</Words>
  <Characters>6297</Characters>
  <Application>Microsoft Office Word</Application>
  <DocSecurity>0</DocSecurity>
  <Lines>52</Lines>
  <Paragraphs>14</Paragraphs>
  <ScaleCrop>false</ScaleCrop>
  <Company/>
  <LinksUpToDate>false</LinksUpToDate>
  <CharactersWithSpaces>7332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dcterms:created xsi:type="dcterms:W3CDTF">2023-07-27T07:09:00Z</dcterms:created>
  <dcterms:modified xsi:type="dcterms:W3CDTF">2023-07-27T07:09:00Z</dcterms:modified>
</cp:coreProperties>
</file>