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305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2660" w:rsidRPr="00B22660">
        <w:rPr>
          <w:b/>
        </w:rPr>
        <w:t>CRZP/122/2023/AZP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2660" w:rsidRPr="004A5DB6" w:rsidTr="00D05020">
        <w:tc>
          <w:tcPr>
            <w:tcW w:w="9212" w:type="dxa"/>
            <w:shd w:val="clear" w:color="auto" w:fill="auto"/>
          </w:tcPr>
          <w:p w:rsidR="00B22660" w:rsidRPr="004A5DB6" w:rsidRDefault="00B22660" w:rsidP="00D0502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22660" w:rsidRPr="004A5DB6" w:rsidRDefault="00B22660" w:rsidP="00D0502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2660">
              <w:t>(</w:t>
            </w:r>
            <w:proofErr w:type="spellStart"/>
            <w:r w:rsidRPr="00B22660">
              <w:t>t.j</w:t>
            </w:r>
            <w:proofErr w:type="spellEnd"/>
            <w:r w:rsidRPr="00B22660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22660" w:rsidRPr="004A5DB6" w:rsidRDefault="00B22660" w:rsidP="00D050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22660" w:rsidRPr="004A5DB6" w:rsidRDefault="00B22660" w:rsidP="00D050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22660" w:rsidRPr="004A5DB6" w:rsidRDefault="00B22660" w:rsidP="00D0502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2660" w:rsidRPr="00B2266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713058" w:rsidRDefault="00B22660" w:rsidP="005434B3">
      <w:pPr>
        <w:spacing w:after="240" w:line="276" w:lineRule="auto"/>
        <w:jc w:val="center"/>
        <w:rPr>
          <w:b/>
        </w:rPr>
      </w:pPr>
      <w:r w:rsidRPr="00B22660">
        <w:rPr>
          <w:b/>
        </w:rPr>
        <w:t xml:space="preserve">Zapewnienie usługi Kapitana Motorowodnego oraz Morskiego Sternika Motorowodnego </w:t>
      </w:r>
    </w:p>
    <w:p w:rsidR="005434B3" w:rsidRPr="004A5DB6" w:rsidRDefault="00B22660" w:rsidP="005434B3">
      <w:pPr>
        <w:spacing w:after="240" w:line="276" w:lineRule="auto"/>
        <w:jc w:val="center"/>
      </w:pPr>
      <w:r w:rsidRPr="00B22660">
        <w:rPr>
          <w:b/>
        </w:rPr>
        <w:t xml:space="preserve">na </w:t>
      </w:r>
      <w:r w:rsidR="00713058" w:rsidRPr="00B22660">
        <w:rPr>
          <w:b/>
        </w:rPr>
        <w:t>jednostce</w:t>
      </w:r>
      <w:r w:rsidRPr="00B22660">
        <w:rPr>
          <w:b/>
        </w:rPr>
        <w:t xml:space="preserve"> </w:t>
      </w:r>
      <w:proofErr w:type="spellStart"/>
      <w:r w:rsidRPr="00B22660">
        <w:rPr>
          <w:b/>
        </w:rPr>
        <w:t>Imoros</w:t>
      </w:r>
      <w:proofErr w:type="spellEnd"/>
      <w:r w:rsidRPr="00B22660">
        <w:rPr>
          <w:b/>
        </w:rPr>
        <w:t xml:space="preserve">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13058" w:rsidRDefault="004F23F7" w:rsidP="000857C0">
      <w:pPr>
        <w:spacing w:after="120" w:line="276" w:lineRule="auto"/>
        <w:jc w:val="both"/>
      </w:pPr>
      <w:r w:rsidRPr="00713058">
        <w:t>Oświadczam,</w:t>
      </w:r>
      <w:r w:rsidR="00313417" w:rsidRPr="00713058">
        <w:t xml:space="preserve"> że spełniam</w:t>
      </w:r>
      <w:r w:rsidR="004541F9" w:rsidRPr="00713058">
        <w:t>, określone przez Zamawiającego,</w:t>
      </w:r>
      <w:r w:rsidR="00313417" w:rsidRPr="00713058">
        <w:t xml:space="preserve"> warunki udziału </w:t>
      </w:r>
      <w:r w:rsidR="004541F9" w:rsidRPr="0071305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1305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305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1305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3058" w:rsidRDefault="00D2702A" w:rsidP="00D2702A">
            <w:pPr>
              <w:spacing w:before="60" w:after="120"/>
            </w:pPr>
            <w:r w:rsidRPr="00713058">
              <w:rPr>
                <w:b/>
              </w:rPr>
              <w:t>Warunki udziału w postępowaniu</w:t>
            </w:r>
          </w:p>
        </w:tc>
      </w:tr>
      <w:tr w:rsidR="00B22660" w:rsidRPr="00713058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Sytuacja ekonomiczna lub finansowa</w:t>
            </w:r>
          </w:p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  <w:tr w:rsidR="00B22660" w:rsidRPr="00713058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Zdolność techniczna lub zawodowa</w:t>
            </w:r>
          </w:p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713058" w:rsidRPr="00713058" w:rsidRDefault="00713058" w:rsidP="00713058">
            <w:pPr>
              <w:autoSpaceDE w:val="0"/>
              <w:jc w:val="both"/>
              <w:rPr>
                <w:rFonts w:cs="Calibri"/>
                <w:color w:val="000000"/>
                <w:sz w:val="24"/>
                <w:szCs w:val="24"/>
                <w:u w:val="single"/>
                <w:lang w:eastAsia="pl-PL"/>
              </w:rPr>
            </w:pPr>
            <w:r w:rsidRPr="00713058">
              <w:rPr>
                <w:rFonts w:cs="Calibri"/>
              </w:rPr>
              <w:t>W celu spełnienia powyższego warunku, Wykonawca zobowiązany jest wykazać, że dysponuje nw. uprawnieniami do wykonania zamówienia:</w:t>
            </w:r>
            <w:r w:rsidRPr="00713058">
              <w:rPr>
                <w:rFonts w:cs="Calibri"/>
                <w:color w:val="000000"/>
                <w:u w:val="single"/>
              </w:rPr>
              <w:t xml:space="preserve"> 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 xml:space="preserve">Patent uprawniający do kierowania morskimi jachtami motorowodnymi (w zależności od części): patent kapitana motorowodnego  zgodnie z , Rozporządzenie Ministra Sportu i Turystyki z dnia 9 kwietnia 2013 r. w sprawie uprawiania turystyki wodnej lub patent morskiego sternika motorowodnego 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indywidualnych technik ratunkowych</w:t>
            </w:r>
            <w:r w:rsidRPr="00713058">
              <w:rPr>
                <w:rFonts w:cs="Calibri"/>
                <w:color w:val="000000"/>
              </w:rPr>
              <w:tab/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ochrony przeciwpożarowej stopnia podstawowego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Międzynarodowe świadectwo zdrowia</w:t>
            </w:r>
          </w:p>
          <w:p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operatora SRC</w:t>
            </w:r>
          </w:p>
          <w:p w:rsidR="00B22660" w:rsidRPr="00713058" w:rsidRDefault="00713058" w:rsidP="00713058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  <w:color w:val="000000"/>
              </w:rPr>
              <w:t xml:space="preserve">Wszystkie ww. wskazane osoby muszą posiadać aktualne dokumenty uprawniające do zajmowania wskazanych stanowisk zgodnie z obowiązującymi przepisami  </w:t>
            </w:r>
          </w:p>
        </w:tc>
      </w:tr>
      <w:tr w:rsidR="00B22660" w:rsidRPr="00713058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Zdolność do występowania w obrocie gospodarczym</w:t>
            </w:r>
          </w:p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  <w:tr w:rsidR="00B22660" w:rsidRPr="00713058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1305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1305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13058">
        <w:rPr>
          <w:sz w:val="20"/>
          <w:szCs w:val="20"/>
        </w:rPr>
        <w:t xml:space="preserve">…………….……. </w:t>
      </w:r>
      <w:r w:rsidRPr="00713058">
        <w:rPr>
          <w:i/>
          <w:sz w:val="16"/>
          <w:szCs w:val="16"/>
        </w:rPr>
        <w:t>(miejscowość),</w:t>
      </w:r>
      <w:r w:rsidRPr="00713058">
        <w:rPr>
          <w:i/>
          <w:sz w:val="18"/>
          <w:szCs w:val="18"/>
        </w:rPr>
        <w:t xml:space="preserve"> </w:t>
      </w:r>
      <w:r w:rsidRPr="00713058">
        <w:rPr>
          <w:sz w:val="20"/>
          <w:szCs w:val="20"/>
        </w:rPr>
        <w:t xml:space="preserve">dnia ………….……. r. </w:t>
      </w:r>
    </w:p>
    <w:p w:rsidR="00025C8D" w:rsidRPr="0071305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1305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6CB" w:rsidRDefault="000636CB" w:rsidP="0038231F">
      <w:pPr>
        <w:spacing w:after="0" w:line="240" w:lineRule="auto"/>
      </w:pPr>
      <w:r>
        <w:separator/>
      </w:r>
    </w:p>
  </w:endnote>
  <w:endnote w:type="continuationSeparator" w:id="0">
    <w:p w:rsidR="000636CB" w:rsidRDefault="000636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660" w:rsidRDefault="00B226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660" w:rsidRDefault="00B226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6CB" w:rsidRDefault="000636CB" w:rsidP="0038231F">
      <w:pPr>
        <w:spacing w:after="0" w:line="240" w:lineRule="auto"/>
      </w:pPr>
      <w:r>
        <w:separator/>
      </w:r>
    </w:p>
  </w:footnote>
  <w:footnote w:type="continuationSeparator" w:id="0">
    <w:p w:rsidR="000636CB" w:rsidRDefault="000636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660" w:rsidRDefault="00B22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660" w:rsidRDefault="00B226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660" w:rsidRDefault="00B22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6CB"/>
    <w:rsid w:val="00023477"/>
    <w:rsid w:val="000247FF"/>
    <w:rsid w:val="00025C8D"/>
    <w:rsid w:val="000303EE"/>
    <w:rsid w:val="0005473D"/>
    <w:rsid w:val="000636C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3058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2660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EBAAC8"/>
  <w15:chartTrackingRefBased/>
  <w15:docId w15:val="{09D99D64-EB8E-41E8-8EFE-5217C875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0B90E-FC1D-49D1-9906-37C6FA83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2023-07-27T07:07:00Z</dcterms:created>
  <dcterms:modified xsi:type="dcterms:W3CDTF">2023-07-27T07:07:00Z</dcterms:modified>
</cp:coreProperties>
</file>