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E23E7" w:rsidRPr="00FE23E7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E23E7" w:rsidRPr="00FE23E7">
        <w:rPr>
          <w:rFonts w:ascii="Arial" w:hAnsi="Arial" w:cs="Arial"/>
          <w:b/>
          <w:sz w:val="24"/>
          <w:szCs w:val="24"/>
        </w:rPr>
        <w:t>RK-NZ.261.53.2023.JP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E23E7" w:rsidRPr="00FE23E7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E23E7" w:rsidRPr="00FE23E7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FE23E7" w:rsidRPr="00FE23E7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E23E7" w:rsidRPr="00FE23E7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FE23E7" w:rsidRPr="00FE23E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23E7" w:rsidRPr="0012157F" w:rsidTr="00AE59E8">
        <w:tc>
          <w:tcPr>
            <w:tcW w:w="9104" w:type="dxa"/>
            <w:shd w:val="clear" w:color="auto" w:fill="D9D9D9"/>
          </w:tcPr>
          <w:p w:rsidR="00FE23E7" w:rsidRPr="0012157F" w:rsidRDefault="00FE23E7" w:rsidP="00AE59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E23E7" w:rsidRDefault="00FE23E7" w:rsidP="00AE59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E23E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E23E7" w:rsidRPr="00C86421" w:rsidRDefault="00FE23E7" w:rsidP="00AE59E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E23E7" w:rsidRDefault="00FE23E7" w:rsidP="00AE5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E23E7" w:rsidRPr="00C86421" w:rsidRDefault="00FE23E7" w:rsidP="00AE59E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E23E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E23E7">
        <w:rPr>
          <w:rFonts w:ascii="Arial" w:hAnsi="Arial" w:cs="Arial"/>
          <w:b/>
          <w:sz w:val="24"/>
          <w:szCs w:val="24"/>
        </w:rPr>
        <w:t>Dostawa serwera obliczeniowego wyposażonego w pamięć o dużej przepustowości typu HBM dla Katedry Informatyki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E23E7" w:rsidRPr="00FE23E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436" w:rsidRDefault="00F60436" w:rsidP="0038231F">
      <w:pPr>
        <w:spacing w:after="0" w:line="240" w:lineRule="auto"/>
      </w:pPr>
      <w:r>
        <w:separator/>
      </w:r>
    </w:p>
  </w:endnote>
  <w:endnote w:type="continuationSeparator" w:id="0">
    <w:p w:rsidR="00F60436" w:rsidRDefault="00F604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3E7" w:rsidRDefault="00FE2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52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52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3E7" w:rsidRDefault="00FE2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436" w:rsidRDefault="00F60436" w:rsidP="0038231F">
      <w:pPr>
        <w:spacing w:after="0" w:line="240" w:lineRule="auto"/>
      </w:pPr>
      <w:r>
        <w:separator/>
      </w:r>
    </w:p>
  </w:footnote>
  <w:footnote w:type="continuationSeparator" w:id="0">
    <w:p w:rsidR="00F60436" w:rsidRDefault="00F6043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3E7" w:rsidRDefault="00FE2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3E7" w:rsidRDefault="00FE2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3E7" w:rsidRDefault="00FE2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43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521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0436"/>
    <w:rsid w:val="00F66810"/>
    <w:rsid w:val="00F8042D"/>
    <w:rsid w:val="00F8636A"/>
    <w:rsid w:val="00F90CD1"/>
    <w:rsid w:val="00FC0317"/>
    <w:rsid w:val="00FE23E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53024"/>
  <w15:docId w15:val="{EC19D9EC-88CC-4C85-9888-3EBF9E4A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51CE9-85AF-42A0-88C5-ACCD2580A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686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2023-07-24T09:55:00Z</dcterms:created>
  <dcterms:modified xsi:type="dcterms:W3CDTF">2023-07-24T09:55:00Z</dcterms:modified>
</cp:coreProperties>
</file>