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97218" w:rsidRPr="00B97218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9721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B97218">
        <w:rPr>
          <w:rFonts w:ascii="Arial" w:hAnsi="Arial" w:cs="Arial"/>
        </w:rPr>
        <w:t>Politechnika Częstochowska</w:t>
      </w:r>
    </w:p>
    <w:p w:rsidR="006676AE" w:rsidRPr="0012157F" w:rsidRDefault="00B9721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9721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B9721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9721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9721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B97218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7218" w:rsidRPr="0012157F" w:rsidTr="00AE59E8">
        <w:tc>
          <w:tcPr>
            <w:tcW w:w="9104" w:type="dxa"/>
            <w:shd w:val="clear" w:color="auto" w:fill="D9D9D9"/>
          </w:tcPr>
          <w:p w:rsidR="00B97218" w:rsidRPr="0012157F" w:rsidRDefault="00B97218" w:rsidP="00AE59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97218" w:rsidRPr="00094F76" w:rsidRDefault="00B97218" w:rsidP="00AE59E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9721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97218" w:rsidRPr="0017574D" w:rsidRDefault="00B97218" w:rsidP="00AE59E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97218" w:rsidRDefault="00B97218" w:rsidP="00AE59E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97218" w:rsidRPr="002C3302" w:rsidRDefault="00B97218" w:rsidP="00AE5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9721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97218">
        <w:rPr>
          <w:rFonts w:ascii="Arial" w:hAnsi="Arial" w:cs="Arial"/>
          <w:b/>
          <w:sz w:val="24"/>
          <w:szCs w:val="24"/>
        </w:rPr>
        <w:t>Dostawa serwera obliczeniowego wyposażonego w pamięć o dużej przepustowości typu HBM dla Katedry Informatyki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97218" w:rsidRPr="00B97218">
        <w:rPr>
          <w:rFonts w:ascii="Arial" w:hAnsi="Arial" w:cs="Arial"/>
          <w:b/>
          <w:sz w:val="24"/>
          <w:szCs w:val="24"/>
        </w:rPr>
        <w:t>RK-NZ.261.53.2023.JP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97218" w:rsidRPr="00B9721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224" w:rsidRDefault="006F3224" w:rsidP="0038231F">
      <w:pPr>
        <w:spacing w:after="0" w:line="240" w:lineRule="auto"/>
      </w:pPr>
      <w:r>
        <w:separator/>
      </w:r>
    </w:p>
  </w:endnote>
  <w:endnote w:type="continuationSeparator" w:id="0">
    <w:p w:rsidR="006F3224" w:rsidRDefault="006F32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218" w:rsidRDefault="00B972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972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972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218" w:rsidRDefault="00B972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224" w:rsidRDefault="006F3224" w:rsidP="0038231F">
      <w:pPr>
        <w:spacing w:after="0" w:line="240" w:lineRule="auto"/>
      </w:pPr>
      <w:r>
        <w:separator/>
      </w:r>
    </w:p>
  </w:footnote>
  <w:footnote w:type="continuationSeparator" w:id="0">
    <w:p w:rsidR="006F3224" w:rsidRDefault="006F32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218" w:rsidRDefault="00B972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218" w:rsidRDefault="00B972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218" w:rsidRDefault="00B972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22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22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7218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B633CD-4C80-437D-A067-646ADB11C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238AB-DDF0-4113-A857-399094A6D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2023-07-24T09:56:00Z</dcterms:created>
  <dcterms:modified xsi:type="dcterms:W3CDTF">2023-07-24T09:56:00Z</dcterms:modified>
</cp:coreProperties>
</file>