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766378" w:rsidRPr="00766378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378" w:rsidRPr="00C14101" w:rsidTr="00AE59E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6378" w:rsidRPr="00C14101" w:rsidRDefault="00766378" w:rsidP="00AE59E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66378" w:rsidRPr="00C14101" w:rsidRDefault="00766378" w:rsidP="00AE59E8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66378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766378" w:rsidRPr="00C14101" w:rsidRDefault="00766378" w:rsidP="00AE59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66378" w:rsidRPr="00C14101" w:rsidRDefault="00766378" w:rsidP="00AE59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76637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66378">
        <w:rPr>
          <w:rFonts w:ascii="Arial" w:eastAsia="Times New Roman" w:hAnsi="Arial" w:cs="Arial"/>
          <w:b/>
          <w:sz w:val="24"/>
          <w:szCs w:val="24"/>
          <w:lang w:eastAsia="pl-PL"/>
        </w:rPr>
        <w:t>Dostawa serwera obliczeniowego wyposażonego w pamięć o dużej przepustowości typu HBM dla Katedry Informatyki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66378" w:rsidRPr="00766378">
        <w:rPr>
          <w:rFonts w:ascii="Arial" w:eastAsia="Times New Roman" w:hAnsi="Arial" w:cs="Arial"/>
          <w:b/>
          <w:sz w:val="24"/>
          <w:szCs w:val="24"/>
          <w:lang w:eastAsia="pl-PL"/>
        </w:rPr>
        <w:t>RK-NZ.261.53.2023.JP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766378" w:rsidRPr="00766378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76637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DEE" w:rsidRDefault="00DD6DEE">
      <w:r>
        <w:separator/>
      </w:r>
    </w:p>
  </w:endnote>
  <w:endnote w:type="continuationSeparator" w:id="0">
    <w:p w:rsidR="00DD6DEE" w:rsidRDefault="00DD6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3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3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378" w:rsidRDefault="007663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DEE" w:rsidRDefault="00DD6DEE">
      <w:r>
        <w:separator/>
      </w:r>
    </w:p>
  </w:footnote>
  <w:footnote w:type="continuationSeparator" w:id="0">
    <w:p w:rsidR="00DD6DEE" w:rsidRDefault="00DD6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378" w:rsidRDefault="007663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378" w:rsidRDefault="007663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378" w:rsidRDefault="007663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DE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6378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76A1"/>
    <w:rsid w:val="00C527C7"/>
    <w:rsid w:val="00C606B9"/>
    <w:rsid w:val="00C65401"/>
    <w:rsid w:val="00CB6204"/>
    <w:rsid w:val="00CC527A"/>
    <w:rsid w:val="00D74F94"/>
    <w:rsid w:val="00DD482A"/>
    <w:rsid w:val="00DD6DEE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9CFC78-07D8-4CF4-91BA-DDDF83CF3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3AA8A-E631-40E2-A1B8-6957F5D9C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2023-07-24T09:56:00Z</dcterms:created>
  <dcterms:modified xsi:type="dcterms:W3CDTF">2023-07-24T09:56:00Z</dcterms:modified>
</cp:coreProperties>
</file>