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E1597D">
        <w:rPr>
          <w:rFonts w:ascii="Arial" w:hAnsi="Arial" w:cs="Arial"/>
          <w:bCs/>
          <w:szCs w:val="24"/>
        </w:rPr>
        <w:t xml:space="preserve">4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6679E" w:rsidRPr="0096679E">
        <w:rPr>
          <w:rFonts w:ascii="Arial" w:hAnsi="Arial" w:cs="Arial"/>
          <w:b/>
          <w:sz w:val="24"/>
          <w:szCs w:val="24"/>
        </w:rPr>
        <w:t>CRZP/124/2023/AZP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6679E" w:rsidRPr="0096679E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6679E" w:rsidRPr="0096679E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96679E" w:rsidRPr="0096679E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6679E" w:rsidRPr="0096679E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96679E" w:rsidRPr="0096679E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6679E" w:rsidTr="0085475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6679E" w:rsidRDefault="0096679E" w:rsidP="0085475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6679E" w:rsidRDefault="0096679E" w:rsidP="0085475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6679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6679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6679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96679E" w:rsidRDefault="0096679E" w:rsidP="0085475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6679E" w:rsidRDefault="0096679E" w:rsidP="008547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6679E" w:rsidRDefault="0096679E" w:rsidP="0085475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1597D" w:rsidRDefault="0096679E" w:rsidP="00E1597D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6679E">
        <w:rPr>
          <w:rFonts w:ascii="Arial" w:hAnsi="Arial" w:cs="Arial"/>
          <w:b/>
          <w:sz w:val="24"/>
          <w:szCs w:val="24"/>
        </w:rPr>
        <w:t>Dostawa z montażem i uruchomien</w:t>
      </w:r>
      <w:bookmarkStart w:id="0" w:name="_GoBack"/>
      <w:bookmarkEnd w:id="0"/>
      <w:r w:rsidRPr="0096679E">
        <w:rPr>
          <w:rFonts w:ascii="Arial" w:hAnsi="Arial" w:cs="Arial"/>
          <w:b/>
          <w:sz w:val="24"/>
          <w:szCs w:val="24"/>
        </w:rPr>
        <w:t xml:space="preserve">iem dwóch radiotelefonów GMDSS VHS </w:t>
      </w:r>
    </w:p>
    <w:p w:rsidR="00E4548F" w:rsidRDefault="0096679E" w:rsidP="00E1597D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6679E">
        <w:rPr>
          <w:rFonts w:ascii="Arial" w:hAnsi="Arial" w:cs="Arial"/>
          <w:b/>
          <w:sz w:val="24"/>
          <w:szCs w:val="24"/>
        </w:rPr>
        <w:t>z DSC klasy A dla jednostki r/v IMOR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96679E" w:rsidRPr="0096679E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9667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6679E" w:rsidTr="009667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79E" w:rsidRDefault="0096679E" w:rsidP="0085475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679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79E" w:rsidRDefault="0096679E" w:rsidP="0085475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679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6679E" w:rsidRDefault="0096679E" w:rsidP="0085475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679E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96679E" w:rsidTr="009667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79E" w:rsidRDefault="0096679E" w:rsidP="0085475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679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79E" w:rsidRDefault="0096679E" w:rsidP="0085475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679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6679E" w:rsidRDefault="0096679E" w:rsidP="0085475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679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6679E" w:rsidTr="009667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79E" w:rsidRDefault="0096679E" w:rsidP="0085475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679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79E" w:rsidRDefault="0096679E" w:rsidP="0085475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679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6679E" w:rsidRDefault="0096679E" w:rsidP="0085475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679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6679E" w:rsidTr="009667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79E" w:rsidRDefault="0096679E" w:rsidP="0085475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67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79E" w:rsidRDefault="0096679E" w:rsidP="0085475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679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6679E" w:rsidRDefault="0096679E" w:rsidP="0085475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679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7236" w:rsidRDefault="00287236" w:rsidP="00E4548F">
      <w:pPr>
        <w:spacing w:after="0" w:line="240" w:lineRule="auto"/>
      </w:pPr>
      <w:r>
        <w:separator/>
      </w:r>
    </w:p>
  </w:endnote>
  <w:endnote w:type="continuationSeparator" w:id="0">
    <w:p w:rsidR="00287236" w:rsidRDefault="00287236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79E" w:rsidRDefault="009667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79E" w:rsidRDefault="0096679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79E" w:rsidRDefault="009667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7236" w:rsidRDefault="00287236" w:rsidP="00E4548F">
      <w:pPr>
        <w:spacing w:after="0" w:line="240" w:lineRule="auto"/>
      </w:pPr>
      <w:r>
        <w:separator/>
      </w:r>
    </w:p>
  </w:footnote>
  <w:footnote w:type="continuationSeparator" w:id="0">
    <w:p w:rsidR="00287236" w:rsidRDefault="00287236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79E" w:rsidRDefault="009667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79E" w:rsidRDefault="009667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79E" w:rsidRDefault="009667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236"/>
    <w:rsid w:val="002621C4"/>
    <w:rsid w:val="00287236"/>
    <w:rsid w:val="007B107C"/>
    <w:rsid w:val="007C7D43"/>
    <w:rsid w:val="00843802"/>
    <w:rsid w:val="008750B3"/>
    <w:rsid w:val="0096679E"/>
    <w:rsid w:val="00C31816"/>
    <w:rsid w:val="00E1597D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0E0654C-9A73-4B9B-85B8-A0B4E3E0C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667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679E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667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679E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59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597D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915</Words>
  <Characters>5494</Characters>
  <Application>Microsoft Office Word</Application>
  <DocSecurity>0</DocSecurity>
  <Lines>45</Lines>
  <Paragraphs>12</Paragraphs>
  <ScaleCrop>false</ScaleCrop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2023-07-26T10:57:00Z</cp:lastPrinted>
  <dcterms:created xsi:type="dcterms:W3CDTF">2023-07-26T10:57:00Z</dcterms:created>
  <dcterms:modified xsi:type="dcterms:W3CDTF">2023-07-26T10:57:00Z</dcterms:modified>
</cp:coreProperties>
</file>