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08252E" w:rsidRDefault="00657A47" w:rsidP="005D70A0">
      <w:pPr>
        <w:pStyle w:val="Nagwek4"/>
        <w:spacing w:after="480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r w:rsidRPr="0008252E">
        <w:rPr>
          <w:rFonts w:ascii="Arial" w:hAnsi="Arial" w:cs="Arial"/>
          <w:bCs/>
          <w:i w:val="0"/>
          <w:szCs w:val="24"/>
        </w:rPr>
        <w:t xml:space="preserve">Załącznik nr </w:t>
      </w:r>
      <w:r w:rsidR="00185C50" w:rsidRPr="0008252E">
        <w:rPr>
          <w:rFonts w:ascii="Arial" w:hAnsi="Arial" w:cs="Arial"/>
          <w:bCs/>
          <w:i w:val="0"/>
          <w:szCs w:val="24"/>
        </w:rPr>
        <w:t>2</w:t>
      </w:r>
      <w:r w:rsidR="007666D6" w:rsidRPr="0008252E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8252E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08252E" w:rsidRDefault="008D442B" w:rsidP="005D70A0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8252E">
              <w:rPr>
                <w:rFonts w:ascii="Arial" w:hAnsi="Arial" w:cs="Arial"/>
                <w:b/>
                <w:sz w:val="24"/>
                <w:szCs w:val="24"/>
              </w:rPr>
              <w:t xml:space="preserve">OŚWIADCZENIE WYKONAWCÓW </w:t>
            </w:r>
          </w:p>
          <w:p w:rsidR="00053927" w:rsidRPr="0008252E" w:rsidRDefault="008D442B" w:rsidP="005D70A0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8252E">
              <w:rPr>
                <w:rFonts w:ascii="Arial" w:hAnsi="Arial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08252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53927" w:rsidRPr="0008252E" w:rsidRDefault="00053927" w:rsidP="005D70A0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8252E">
              <w:rPr>
                <w:rFonts w:ascii="Arial" w:hAnsi="Arial" w:cs="Arial"/>
                <w:sz w:val="24"/>
                <w:szCs w:val="24"/>
                <w:u w:val="single"/>
              </w:rPr>
              <w:t>Uwaga</w:t>
            </w:r>
            <w:r w:rsidRPr="0008252E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08252E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08252E">
              <w:rPr>
                <w:rFonts w:ascii="Arial" w:hAnsi="Arial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08252E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08252E">
              <w:rPr>
                <w:rFonts w:ascii="Arial" w:hAnsi="Arial" w:cs="Arial"/>
                <w:i/>
                <w:color w:val="000000"/>
                <w:sz w:val="24"/>
                <w:szCs w:val="24"/>
              </w:rPr>
              <w:t>W</w:t>
            </w:r>
            <w:r w:rsidRPr="0008252E">
              <w:rPr>
                <w:rFonts w:ascii="Arial" w:hAnsi="Arial" w:cs="Arial"/>
                <w:i/>
                <w:color w:val="000000"/>
                <w:sz w:val="24"/>
                <w:szCs w:val="24"/>
              </w:rPr>
              <w:t>ykonawc</w:t>
            </w:r>
            <w:r w:rsidR="00B641BE" w:rsidRPr="0008252E">
              <w:rPr>
                <w:rFonts w:ascii="Arial" w:hAnsi="Arial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08252E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Default="008D442B" w:rsidP="005D70A0">
      <w:pPr>
        <w:widowControl w:val="0"/>
        <w:suppressAutoHyphens/>
        <w:autoSpaceDE w:val="0"/>
        <w:autoSpaceDN w:val="0"/>
        <w:adjustRightInd w:val="0"/>
        <w:spacing w:before="48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8252E"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 w:rsidRPr="0008252E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08252E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811"/>
        <w:gridCol w:w="4859"/>
      </w:tblGrid>
      <w:tr w:rsidR="003A486D" w:rsidRPr="0008252E" w:rsidTr="0008252E">
        <w:tc>
          <w:tcPr>
            <w:tcW w:w="617" w:type="dxa"/>
            <w:shd w:val="clear" w:color="auto" w:fill="auto"/>
            <w:vAlign w:val="center"/>
          </w:tcPr>
          <w:p w:rsidR="003A486D" w:rsidRPr="0008252E" w:rsidRDefault="003A486D" w:rsidP="005D70A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8252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08252E" w:rsidRDefault="003A486D" w:rsidP="005D70A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8252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08252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08252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  <w:r w:rsidR="0024648D" w:rsidRPr="0008252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4A0686" w:rsidRPr="0008252E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08252E" w:rsidRDefault="003A486D" w:rsidP="005D70A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8252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08252E" w:rsidTr="0008252E">
        <w:tc>
          <w:tcPr>
            <w:tcW w:w="617" w:type="dxa"/>
            <w:shd w:val="clear" w:color="auto" w:fill="auto"/>
            <w:vAlign w:val="center"/>
          </w:tcPr>
          <w:p w:rsidR="003A486D" w:rsidRPr="0008252E" w:rsidRDefault="003A486D" w:rsidP="005D70A0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8252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08252E" w:rsidRDefault="003A486D" w:rsidP="005D70A0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08252E" w:rsidRDefault="003A486D" w:rsidP="005D70A0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08252E" w:rsidTr="0008252E">
        <w:tc>
          <w:tcPr>
            <w:tcW w:w="617" w:type="dxa"/>
            <w:shd w:val="clear" w:color="auto" w:fill="auto"/>
            <w:vAlign w:val="center"/>
          </w:tcPr>
          <w:p w:rsidR="003A486D" w:rsidRPr="0008252E" w:rsidRDefault="003A486D" w:rsidP="005D70A0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8252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08252E" w:rsidRDefault="003A486D" w:rsidP="005D70A0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08252E" w:rsidRDefault="003A486D" w:rsidP="005D70A0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E3BCE" w:rsidRPr="0008252E" w:rsidRDefault="0024648D" w:rsidP="005D70A0">
      <w:pPr>
        <w:widowControl w:val="0"/>
        <w:suppressAutoHyphens/>
        <w:autoSpaceDE w:val="0"/>
        <w:autoSpaceDN w:val="0"/>
        <w:adjustRightInd w:val="0"/>
        <w:spacing w:before="36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8252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08252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08252E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8252E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85C50" w:rsidRPr="0008252E">
        <w:rPr>
          <w:rFonts w:ascii="Arial" w:hAnsi="Arial" w:cs="Arial"/>
          <w:sz w:val="24"/>
          <w:szCs w:val="24"/>
        </w:rPr>
        <w:t>(</w:t>
      </w:r>
      <w:proofErr w:type="spellStart"/>
      <w:r w:rsidR="00185C50" w:rsidRPr="0008252E">
        <w:rPr>
          <w:rFonts w:ascii="Arial" w:hAnsi="Arial" w:cs="Arial"/>
          <w:sz w:val="24"/>
          <w:szCs w:val="24"/>
        </w:rPr>
        <w:t>t.j</w:t>
      </w:r>
      <w:proofErr w:type="spellEnd"/>
      <w:r w:rsidR="00185C50" w:rsidRPr="0008252E">
        <w:rPr>
          <w:rFonts w:ascii="Arial" w:hAnsi="Arial" w:cs="Arial"/>
          <w:sz w:val="24"/>
          <w:szCs w:val="24"/>
        </w:rPr>
        <w:t>. Dz. U. z 2022r. poz. 1710)</w:t>
      </w:r>
      <w:r w:rsidRPr="0008252E">
        <w:rPr>
          <w:rFonts w:ascii="Arial" w:hAnsi="Arial" w:cs="Arial"/>
          <w:sz w:val="24"/>
          <w:szCs w:val="24"/>
        </w:rPr>
        <w:t>, że w ramach zamówienia</w:t>
      </w:r>
      <w:r w:rsidR="00BE3BCE" w:rsidRPr="0008252E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Pr="0008252E" w:rsidRDefault="00185C50" w:rsidP="005D70A0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8252E">
        <w:rPr>
          <w:rFonts w:ascii="Arial" w:eastAsia="Times New Roman" w:hAnsi="Arial" w:cs="Arial"/>
          <w:b/>
          <w:sz w:val="24"/>
          <w:szCs w:val="24"/>
          <w:lang w:eastAsia="pl-PL"/>
        </w:rPr>
        <w:t>Przeglądy, konserwacja i utrzymanie instalacji przeciwpożarowych w obiektach Politechniki Częstochowskiej</w:t>
      </w:r>
    </w:p>
    <w:p w:rsidR="00EC10EE" w:rsidRPr="0008252E" w:rsidRDefault="00EC10EE" w:rsidP="005D70A0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8252E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85C50" w:rsidRPr="0008252E">
        <w:rPr>
          <w:rFonts w:ascii="Arial" w:eastAsia="Times New Roman" w:hAnsi="Arial" w:cs="Arial"/>
          <w:b/>
          <w:sz w:val="24"/>
          <w:szCs w:val="24"/>
          <w:lang w:eastAsia="pl-PL"/>
        </w:rPr>
        <w:t>RK-NZ.261.58.2023.MT</w:t>
      </w:r>
    </w:p>
    <w:p w:rsidR="00DC652A" w:rsidRPr="0008252E" w:rsidRDefault="0024648D" w:rsidP="005D70A0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8252E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08252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08252E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08252E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08252E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8252E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08252E" w:rsidTr="0087706D">
        <w:tc>
          <w:tcPr>
            <w:tcW w:w="617" w:type="dxa"/>
            <w:shd w:val="clear" w:color="auto" w:fill="auto"/>
            <w:vAlign w:val="center"/>
          </w:tcPr>
          <w:p w:rsidR="00B641BE" w:rsidRPr="0008252E" w:rsidRDefault="00B641BE" w:rsidP="005D70A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8252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08252E" w:rsidRDefault="00B641BE" w:rsidP="005D70A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8252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08252E" w:rsidRDefault="00B641BE" w:rsidP="005D70A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8252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08252E" w:rsidTr="0087706D">
        <w:tc>
          <w:tcPr>
            <w:tcW w:w="617" w:type="dxa"/>
            <w:shd w:val="clear" w:color="auto" w:fill="auto"/>
            <w:vAlign w:val="center"/>
          </w:tcPr>
          <w:p w:rsidR="00B641BE" w:rsidRPr="0008252E" w:rsidRDefault="00B641BE" w:rsidP="005D70A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8252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08252E" w:rsidRDefault="00B641BE" w:rsidP="005D70A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08252E" w:rsidRDefault="00B641BE" w:rsidP="005D70A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08252E" w:rsidTr="0087706D">
        <w:tc>
          <w:tcPr>
            <w:tcW w:w="617" w:type="dxa"/>
            <w:shd w:val="clear" w:color="auto" w:fill="auto"/>
            <w:vAlign w:val="center"/>
          </w:tcPr>
          <w:p w:rsidR="00B641BE" w:rsidRPr="0008252E" w:rsidRDefault="00B641BE" w:rsidP="005D70A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8252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08252E" w:rsidRDefault="00B641BE" w:rsidP="005D70A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08252E" w:rsidRDefault="00B641BE" w:rsidP="005D70A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8252E" w:rsidRDefault="007A2C38" w:rsidP="005D70A0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8252E" w:rsidRDefault="00E27ABB" w:rsidP="005D70A0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670"/>
        <w:gridCol w:w="4618"/>
      </w:tblGrid>
      <w:tr w:rsidR="00053927" w:rsidRPr="0008252E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08252E" w:rsidRDefault="00053927" w:rsidP="005D70A0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08252E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lastRenderedPageBreak/>
              <w:t>………………………………………………..</w:t>
            </w:r>
          </w:p>
          <w:p w:rsidR="00053927" w:rsidRPr="0008252E" w:rsidRDefault="00053927" w:rsidP="005D70A0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1134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08252E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08252E" w:rsidRDefault="0008252E" w:rsidP="005D70A0">
            <w:pPr>
              <w:spacing w:before="60" w:after="0" w:line="360" w:lineRule="auto"/>
              <w:ind w:left="-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252E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="00053927" w:rsidRPr="0008252E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08252E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="00053927" w:rsidRPr="0008252E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08252E" w:rsidRDefault="007A2C38" w:rsidP="005D70A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08252E" w:rsidRDefault="007A2C38" w:rsidP="005D70A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08252E" w:rsidRDefault="007A2C38" w:rsidP="005D70A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08252E" w:rsidRDefault="007A2C38" w:rsidP="005D70A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08252E" w:rsidRDefault="007A2C38" w:rsidP="005D70A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08252E" w:rsidRDefault="007A2C38" w:rsidP="005D70A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08252E" w:rsidRDefault="007A2C38" w:rsidP="005D70A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08252E" w:rsidRDefault="007A2C38" w:rsidP="005D70A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08252E" w:rsidRDefault="004A0686" w:rsidP="005D70A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08252E" w:rsidRDefault="004A0686" w:rsidP="005D70A0">
      <w:pPr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08252E">
        <w:rPr>
          <w:rFonts w:ascii="Arial" w:hAnsi="Arial" w:cs="Arial"/>
          <w:sz w:val="24"/>
          <w:szCs w:val="24"/>
        </w:rPr>
        <w:t>* wypełnić tyle razy ile to konieczne.</w:t>
      </w:r>
      <w:bookmarkEnd w:id="1"/>
    </w:p>
    <w:sectPr w:rsidR="004A0686" w:rsidRPr="0008252E" w:rsidSect="00EC10EE">
      <w:foot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5AD" w:rsidRDefault="009745AD" w:rsidP="00025386">
      <w:pPr>
        <w:spacing w:after="0" w:line="240" w:lineRule="auto"/>
      </w:pPr>
      <w:r>
        <w:separator/>
      </w:r>
    </w:p>
  </w:endnote>
  <w:endnote w:type="continuationSeparator" w:id="0">
    <w:p w:rsidR="009745AD" w:rsidRDefault="009745A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5D70A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70A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70A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5AD" w:rsidRDefault="009745AD" w:rsidP="00025386">
      <w:pPr>
        <w:spacing w:after="0" w:line="240" w:lineRule="auto"/>
      </w:pPr>
      <w:r>
        <w:separator/>
      </w:r>
    </w:p>
  </w:footnote>
  <w:footnote w:type="continuationSeparator" w:id="0">
    <w:p w:rsidR="009745AD" w:rsidRDefault="009745AD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45AD"/>
    <w:rsid w:val="00025386"/>
    <w:rsid w:val="000423B9"/>
    <w:rsid w:val="00053927"/>
    <w:rsid w:val="0008252E"/>
    <w:rsid w:val="00084786"/>
    <w:rsid w:val="0016158F"/>
    <w:rsid w:val="00185C50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5D70A0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745AD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BABEAE9-A5B4-4C5C-9E4A-CE33E5AC5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2023-07-27T13:04:00Z</dcterms:created>
  <dcterms:modified xsi:type="dcterms:W3CDTF">2023-07-27T13:04:00Z</dcterms:modified>
</cp:coreProperties>
</file>