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790E1C" w:rsidRDefault="004C23A0" w:rsidP="00790E1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90E1C">
        <w:rPr>
          <w:rFonts w:ascii="Arial" w:hAnsi="Arial" w:cs="Arial"/>
          <w:sz w:val="24"/>
          <w:szCs w:val="24"/>
        </w:rPr>
        <w:t>Częstochowa</w:t>
      </w:r>
      <w:r w:rsidR="00D665F5" w:rsidRPr="00790E1C">
        <w:rPr>
          <w:rFonts w:ascii="Arial" w:hAnsi="Arial" w:cs="Arial"/>
          <w:sz w:val="24"/>
          <w:szCs w:val="24"/>
        </w:rPr>
        <w:t xml:space="preserve"> dnia: </w:t>
      </w:r>
      <w:r w:rsidRPr="00790E1C">
        <w:rPr>
          <w:rFonts w:ascii="Arial" w:hAnsi="Arial" w:cs="Arial"/>
          <w:sz w:val="24"/>
          <w:szCs w:val="24"/>
        </w:rPr>
        <w:t>2023-07-27</w:t>
      </w:r>
    </w:p>
    <w:p w:rsidR="00D665F5" w:rsidRPr="00790E1C" w:rsidRDefault="004C23A0" w:rsidP="00790E1C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790E1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790E1C" w:rsidRDefault="004C23A0" w:rsidP="00790E1C">
      <w:pPr>
        <w:spacing w:line="360" w:lineRule="auto"/>
        <w:rPr>
          <w:rFonts w:ascii="Arial" w:hAnsi="Arial" w:cs="Arial"/>
          <w:sz w:val="24"/>
          <w:szCs w:val="24"/>
        </w:rPr>
      </w:pPr>
      <w:r w:rsidRPr="00790E1C">
        <w:rPr>
          <w:rFonts w:ascii="Arial" w:hAnsi="Arial" w:cs="Arial"/>
          <w:sz w:val="24"/>
          <w:szCs w:val="24"/>
        </w:rPr>
        <w:t>Dąbrowskiego</w:t>
      </w:r>
      <w:r w:rsidR="00D665F5" w:rsidRPr="00790E1C">
        <w:rPr>
          <w:rFonts w:ascii="Arial" w:hAnsi="Arial" w:cs="Arial"/>
          <w:sz w:val="24"/>
          <w:szCs w:val="24"/>
        </w:rPr>
        <w:t xml:space="preserve"> </w:t>
      </w:r>
      <w:r w:rsidRPr="00790E1C">
        <w:rPr>
          <w:rFonts w:ascii="Arial" w:hAnsi="Arial" w:cs="Arial"/>
          <w:sz w:val="24"/>
          <w:szCs w:val="24"/>
        </w:rPr>
        <w:t>69</w:t>
      </w:r>
    </w:p>
    <w:p w:rsidR="00D665F5" w:rsidRPr="00790E1C" w:rsidRDefault="004C23A0" w:rsidP="00790E1C">
      <w:pPr>
        <w:spacing w:line="360" w:lineRule="auto"/>
        <w:rPr>
          <w:rFonts w:ascii="Arial" w:hAnsi="Arial" w:cs="Arial"/>
          <w:sz w:val="24"/>
          <w:szCs w:val="24"/>
        </w:rPr>
      </w:pPr>
      <w:r w:rsidRPr="00790E1C">
        <w:rPr>
          <w:rFonts w:ascii="Arial" w:hAnsi="Arial" w:cs="Arial"/>
          <w:sz w:val="24"/>
          <w:szCs w:val="24"/>
        </w:rPr>
        <w:t>42-201</w:t>
      </w:r>
      <w:r w:rsidR="00D665F5" w:rsidRPr="00790E1C">
        <w:rPr>
          <w:rFonts w:ascii="Arial" w:hAnsi="Arial" w:cs="Arial"/>
          <w:sz w:val="24"/>
          <w:szCs w:val="24"/>
        </w:rPr>
        <w:t xml:space="preserve"> </w:t>
      </w:r>
      <w:r w:rsidRPr="00790E1C">
        <w:rPr>
          <w:rFonts w:ascii="Arial" w:hAnsi="Arial" w:cs="Arial"/>
          <w:sz w:val="24"/>
          <w:szCs w:val="24"/>
        </w:rPr>
        <w:t>Częstochowa</w:t>
      </w:r>
    </w:p>
    <w:p w:rsidR="00A80738" w:rsidRPr="00790E1C" w:rsidRDefault="00D665F5" w:rsidP="00790E1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90E1C">
        <w:rPr>
          <w:rFonts w:ascii="Arial" w:hAnsi="Arial" w:cs="Arial"/>
          <w:sz w:val="24"/>
          <w:szCs w:val="24"/>
        </w:rPr>
        <w:t>Znak sprawy:</w:t>
      </w:r>
      <w:r w:rsidRPr="00790E1C">
        <w:rPr>
          <w:rFonts w:ascii="Arial" w:hAnsi="Arial" w:cs="Arial"/>
          <w:b/>
          <w:sz w:val="24"/>
          <w:szCs w:val="24"/>
        </w:rPr>
        <w:t xml:space="preserve"> </w:t>
      </w:r>
      <w:r w:rsidR="004C23A0" w:rsidRPr="00790E1C">
        <w:rPr>
          <w:rFonts w:ascii="Arial" w:hAnsi="Arial" w:cs="Arial"/>
          <w:b/>
          <w:sz w:val="24"/>
          <w:szCs w:val="24"/>
        </w:rPr>
        <w:t>RK-NZ.261.51.2023.MT</w:t>
      </w:r>
      <w:r w:rsidR="00A80738" w:rsidRPr="00790E1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90E1C" w:rsidRDefault="00A80738" w:rsidP="00790E1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90E1C" w:rsidRDefault="00A80738" w:rsidP="00790E1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90E1C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790E1C" w:rsidRDefault="00C659E2" w:rsidP="00790E1C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1" w:name="_GoBack"/>
      <w:bookmarkEnd w:id="1"/>
      <w:r w:rsidRPr="00790E1C">
        <w:rPr>
          <w:rFonts w:ascii="Arial" w:hAnsi="Arial" w:cs="Arial"/>
          <w:bCs/>
          <w:sz w:val="24"/>
          <w:szCs w:val="24"/>
        </w:rPr>
        <w:t xml:space="preserve">Dotyczy </w:t>
      </w:r>
      <w:r w:rsidRPr="00790E1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C23A0" w:rsidRPr="00790E1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C23A0" w:rsidRPr="00790E1C">
        <w:rPr>
          <w:rFonts w:ascii="Arial" w:hAnsi="Arial" w:cs="Arial"/>
          <w:sz w:val="24"/>
          <w:szCs w:val="24"/>
        </w:rPr>
        <w:t>Pzp</w:t>
      </w:r>
      <w:proofErr w:type="spellEnd"/>
      <w:r w:rsidRPr="00790E1C">
        <w:rPr>
          <w:rFonts w:ascii="Arial" w:hAnsi="Arial" w:cs="Arial"/>
          <w:sz w:val="24"/>
          <w:szCs w:val="24"/>
        </w:rPr>
        <w:t xml:space="preserve"> na:</w:t>
      </w:r>
    </w:p>
    <w:p w:rsidR="00A80738" w:rsidRPr="00790E1C" w:rsidRDefault="004C23A0" w:rsidP="00790E1C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790E1C">
        <w:rPr>
          <w:rFonts w:ascii="Arial" w:hAnsi="Arial" w:cs="Arial"/>
          <w:b/>
          <w:szCs w:val="24"/>
        </w:rPr>
        <w:t>Dostawa i montaż mebli dla jednostek organizacyjnych Politechniki Częstochowskiej</w:t>
      </w:r>
    </w:p>
    <w:p w:rsidR="00D665F5" w:rsidRPr="00790E1C" w:rsidRDefault="00D665F5" w:rsidP="00790E1C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790E1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790E1C">
        <w:rPr>
          <w:rFonts w:ascii="Arial" w:hAnsi="Arial" w:cs="Arial"/>
          <w:sz w:val="24"/>
          <w:szCs w:val="24"/>
        </w:rPr>
        <w:t>2</w:t>
      </w:r>
      <w:r w:rsidRPr="00790E1C">
        <w:rPr>
          <w:rFonts w:ascii="Arial" w:hAnsi="Arial" w:cs="Arial"/>
          <w:sz w:val="24"/>
          <w:szCs w:val="24"/>
        </w:rPr>
        <w:t xml:space="preserve"> ust. 5 </w:t>
      </w:r>
      <w:r w:rsidRPr="00790E1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790E1C">
        <w:rPr>
          <w:rFonts w:ascii="Arial" w:hAnsi="Arial" w:cs="Arial"/>
          <w:sz w:val="24"/>
          <w:szCs w:val="24"/>
        </w:rPr>
        <w:t xml:space="preserve"> </w:t>
      </w:r>
      <w:r w:rsidR="004C23A0" w:rsidRPr="00790E1C">
        <w:rPr>
          <w:rFonts w:ascii="Arial" w:hAnsi="Arial" w:cs="Arial"/>
          <w:sz w:val="24"/>
          <w:szCs w:val="24"/>
        </w:rPr>
        <w:t>(</w:t>
      </w:r>
      <w:proofErr w:type="spellStart"/>
      <w:r w:rsidR="004C23A0" w:rsidRPr="00790E1C">
        <w:rPr>
          <w:rFonts w:ascii="Arial" w:hAnsi="Arial" w:cs="Arial"/>
          <w:sz w:val="24"/>
          <w:szCs w:val="24"/>
        </w:rPr>
        <w:t>t.j</w:t>
      </w:r>
      <w:proofErr w:type="spellEnd"/>
      <w:r w:rsidR="004C23A0" w:rsidRPr="00790E1C">
        <w:rPr>
          <w:rFonts w:ascii="Arial" w:hAnsi="Arial" w:cs="Arial"/>
          <w:sz w:val="24"/>
          <w:szCs w:val="24"/>
        </w:rPr>
        <w:t>. Dz. U. z 2022r. poz. 1710)</w:t>
      </w:r>
      <w:r w:rsidR="00490DC0" w:rsidRPr="00790E1C">
        <w:rPr>
          <w:rFonts w:ascii="Arial" w:hAnsi="Arial" w:cs="Arial"/>
          <w:sz w:val="24"/>
          <w:szCs w:val="24"/>
        </w:rPr>
        <w:t xml:space="preserve"> </w:t>
      </w:r>
      <w:r w:rsidRPr="00790E1C">
        <w:rPr>
          <w:rFonts w:ascii="Arial" w:hAnsi="Arial" w:cs="Arial"/>
          <w:sz w:val="24"/>
          <w:szCs w:val="24"/>
        </w:rPr>
        <w:t>udostępnia</w:t>
      </w:r>
      <w:r w:rsidR="00F95C33" w:rsidRPr="00790E1C">
        <w:rPr>
          <w:rFonts w:ascii="Arial" w:hAnsi="Arial" w:cs="Arial"/>
          <w:sz w:val="24"/>
          <w:szCs w:val="24"/>
        </w:rPr>
        <w:t xml:space="preserve"> </w:t>
      </w:r>
      <w:r w:rsidR="004C7E9B" w:rsidRPr="00790E1C">
        <w:rPr>
          <w:rFonts w:ascii="Arial" w:hAnsi="Arial" w:cs="Arial"/>
          <w:sz w:val="24"/>
          <w:szCs w:val="24"/>
        </w:rPr>
        <w:t>informacj</w:t>
      </w:r>
      <w:r w:rsidR="00577BC6" w:rsidRPr="00790E1C">
        <w:rPr>
          <w:rFonts w:ascii="Arial" w:hAnsi="Arial" w:cs="Arial"/>
          <w:sz w:val="24"/>
          <w:szCs w:val="24"/>
        </w:rPr>
        <w:t>ę</w:t>
      </w:r>
      <w:r w:rsidR="00035488" w:rsidRPr="00790E1C">
        <w:rPr>
          <w:rFonts w:ascii="Arial" w:hAnsi="Arial" w:cs="Arial"/>
          <w:sz w:val="24"/>
          <w:szCs w:val="24"/>
        </w:rPr>
        <w:t xml:space="preserve"> z otwarcia ofert</w:t>
      </w:r>
      <w:r w:rsidR="00577BC6" w:rsidRPr="00790E1C">
        <w:rPr>
          <w:rFonts w:ascii="Arial" w:hAnsi="Arial" w:cs="Arial"/>
          <w:sz w:val="24"/>
          <w:szCs w:val="24"/>
        </w:rPr>
        <w:t>.</w:t>
      </w:r>
    </w:p>
    <w:p w:rsidR="00A80738" w:rsidRPr="00790E1C" w:rsidRDefault="00D665F5" w:rsidP="00790E1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90E1C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790E1C">
        <w:rPr>
          <w:rFonts w:ascii="Arial" w:hAnsi="Arial" w:cs="Arial"/>
          <w:sz w:val="24"/>
          <w:szCs w:val="24"/>
        </w:rPr>
        <w:t xml:space="preserve"> w dniu </w:t>
      </w:r>
      <w:r w:rsidR="004C23A0" w:rsidRPr="00790E1C">
        <w:rPr>
          <w:rFonts w:ascii="Arial" w:hAnsi="Arial" w:cs="Arial"/>
          <w:sz w:val="24"/>
          <w:szCs w:val="24"/>
        </w:rPr>
        <w:t>27/07/2023</w:t>
      </w:r>
      <w:r w:rsidR="00FF4AB1" w:rsidRPr="00790E1C">
        <w:rPr>
          <w:rFonts w:ascii="Arial" w:hAnsi="Arial" w:cs="Arial"/>
          <w:sz w:val="24"/>
          <w:szCs w:val="24"/>
        </w:rPr>
        <w:t xml:space="preserve"> o godz. </w:t>
      </w:r>
      <w:r w:rsidR="004C23A0" w:rsidRPr="00790E1C">
        <w:rPr>
          <w:rFonts w:ascii="Arial" w:hAnsi="Arial" w:cs="Arial"/>
          <w:sz w:val="24"/>
          <w:szCs w:val="24"/>
        </w:rPr>
        <w:t>11:00</w:t>
      </w:r>
      <w:r w:rsidRPr="00790E1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90E1C" w:rsidTr="00C82837">
        <w:tc>
          <w:tcPr>
            <w:tcW w:w="993" w:type="dxa"/>
            <w:shd w:val="clear" w:color="auto" w:fill="auto"/>
            <w:vAlign w:val="center"/>
          </w:tcPr>
          <w:p w:rsidR="006B27ED" w:rsidRPr="00790E1C" w:rsidRDefault="006B27ED" w:rsidP="00790E1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790E1C" w:rsidRDefault="006B27ED" w:rsidP="00790E1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790E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90E1C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790E1C" w:rsidRDefault="006B27ED" w:rsidP="00790E1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790E1C" w:rsidRDefault="006B27ED" w:rsidP="00790E1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C23A0" w:rsidRPr="00790E1C" w:rsidTr="00F3007C">
        <w:tc>
          <w:tcPr>
            <w:tcW w:w="993" w:type="dxa"/>
            <w:shd w:val="clear" w:color="auto" w:fill="auto"/>
            <w:vAlign w:val="center"/>
          </w:tcPr>
          <w:p w:rsidR="004C23A0" w:rsidRPr="00790E1C" w:rsidRDefault="004C23A0" w:rsidP="00790E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23A0" w:rsidRPr="00790E1C" w:rsidRDefault="004C23A0" w:rsidP="00790E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C23A0" w:rsidRPr="00790E1C" w:rsidRDefault="004C23A0" w:rsidP="00790E1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0E1C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790E1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4C23A0" w:rsidRPr="00790E1C" w:rsidRDefault="004C23A0" w:rsidP="00790E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Ordona</w:t>
            </w:r>
            <w:r w:rsidRPr="00790E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90E1C">
              <w:rPr>
                <w:rFonts w:ascii="Arial" w:hAnsi="Arial" w:cs="Arial"/>
                <w:sz w:val="24"/>
                <w:szCs w:val="24"/>
              </w:rPr>
              <w:t>2a</w:t>
            </w:r>
            <w:r w:rsidRPr="00790E1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C23A0" w:rsidRPr="00790E1C" w:rsidRDefault="004C23A0" w:rsidP="00790E1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01-237</w:t>
            </w:r>
            <w:r w:rsidRPr="00790E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90E1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23A0" w:rsidRPr="00790E1C" w:rsidRDefault="004C23A0" w:rsidP="00790E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17 505.36 zł</w:t>
            </w:r>
          </w:p>
        </w:tc>
      </w:tr>
      <w:tr w:rsidR="004C23A0" w:rsidRPr="00790E1C" w:rsidTr="00F3007C">
        <w:tc>
          <w:tcPr>
            <w:tcW w:w="993" w:type="dxa"/>
            <w:shd w:val="clear" w:color="auto" w:fill="auto"/>
            <w:vAlign w:val="center"/>
          </w:tcPr>
          <w:p w:rsidR="004C23A0" w:rsidRPr="00790E1C" w:rsidRDefault="004C23A0" w:rsidP="00790E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23A0" w:rsidRPr="00790E1C" w:rsidRDefault="004C23A0" w:rsidP="00790E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C23A0" w:rsidRPr="00790E1C" w:rsidRDefault="004C23A0" w:rsidP="00790E1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0E1C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790E1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4C23A0" w:rsidRPr="00790E1C" w:rsidRDefault="004C23A0" w:rsidP="00790E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Ordona</w:t>
            </w:r>
            <w:r w:rsidRPr="00790E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90E1C">
              <w:rPr>
                <w:rFonts w:ascii="Arial" w:hAnsi="Arial" w:cs="Arial"/>
                <w:sz w:val="24"/>
                <w:szCs w:val="24"/>
              </w:rPr>
              <w:t>2a</w:t>
            </w:r>
            <w:r w:rsidRPr="00790E1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C23A0" w:rsidRPr="00790E1C" w:rsidRDefault="004C23A0" w:rsidP="00790E1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01-237</w:t>
            </w:r>
            <w:r w:rsidRPr="00790E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90E1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23A0" w:rsidRPr="00790E1C" w:rsidRDefault="004C23A0" w:rsidP="00790E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58 867.80 zł</w:t>
            </w:r>
          </w:p>
        </w:tc>
      </w:tr>
      <w:tr w:rsidR="004C23A0" w:rsidRPr="00790E1C" w:rsidTr="00F3007C">
        <w:tc>
          <w:tcPr>
            <w:tcW w:w="993" w:type="dxa"/>
            <w:shd w:val="clear" w:color="auto" w:fill="auto"/>
            <w:vAlign w:val="center"/>
          </w:tcPr>
          <w:p w:rsidR="004C23A0" w:rsidRPr="00790E1C" w:rsidRDefault="004C23A0" w:rsidP="00790E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23A0" w:rsidRPr="00790E1C" w:rsidRDefault="004C23A0" w:rsidP="00790E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C23A0" w:rsidRPr="00790E1C" w:rsidRDefault="004C23A0" w:rsidP="00790E1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WAM Wojciech Smolak</w:t>
            </w:r>
          </w:p>
          <w:p w:rsidR="004C23A0" w:rsidRPr="00790E1C" w:rsidRDefault="004C23A0" w:rsidP="00790E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Świlcza</w:t>
            </w:r>
            <w:r w:rsidRPr="00790E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90E1C">
              <w:rPr>
                <w:rFonts w:ascii="Arial" w:hAnsi="Arial" w:cs="Arial"/>
                <w:sz w:val="24"/>
                <w:szCs w:val="24"/>
              </w:rPr>
              <w:t>147K</w:t>
            </w:r>
            <w:r w:rsidRPr="00790E1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C23A0" w:rsidRPr="00790E1C" w:rsidRDefault="004C23A0" w:rsidP="00790E1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36-072</w:t>
            </w:r>
            <w:r w:rsidRPr="00790E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90E1C">
              <w:rPr>
                <w:rFonts w:ascii="Arial" w:hAnsi="Arial" w:cs="Arial"/>
                <w:sz w:val="24"/>
                <w:szCs w:val="24"/>
              </w:rPr>
              <w:t>Świlcza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23A0" w:rsidRPr="00790E1C" w:rsidRDefault="004C23A0" w:rsidP="00790E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10 682.55 zł</w:t>
            </w:r>
          </w:p>
        </w:tc>
      </w:tr>
      <w:tr w:rsidR="004C23A0" w:rsidRPr="00790E1C" w:rsidTr="00F3007C">
        <w:tc>
          <w:tcPr>
            <w:tcW w:w="993" w:type="dxa"/>
            <w:shd w:val="clear" w:color="auto" w:fill="auto"/>
            <w:vAlign w:val="center"/>
          </w:tcPr>
          <w:p w:rsidR="004C23A0" w:rsidRPr="00790E1C" w:rsidRDefault="004C23A0" w:rsidP="00790E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23A0" w:rsidRPr="00790E1C" w:rsidRDefault="004C23A0" w:rsidP="00790E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C23A0" w:rsidRPr="00790E1C" w:rsidRDefault="004C23A0" w:rsidP="00790E1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KAL-SPORT PAWEŁ KALITA</w:t>
            </w:r>
          </w:p>
          <w:p w:rsidR="004C23A0" w:rsidRPr="00790E1C" w:rsidRDefault="004C23A0" w:rsidP="00790E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ul. Trembeckiego</w:t>
            </w:r>
            <w:r w:rsidRPr="00790E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90E1C">
              <w:rPr>
                <w:rFonts w:ascii="Arial" w:hAnsi="Arial" w:cs="Arial"/>
                <w:sz w:val="24"/>
                <w:szCs w:val="24"/>
              </w:rPr>
              <w:t>11a</w:t>
            </w:r>
          </w:p>
          <w:p w:rsidR="004C23A0" w:rsidRPr="00790E1C" w:rsidRDefault="004C23A0" w:rsidP="00790E1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35-234</w:t>
            </w:r>
            <w:r w:rsidRPr="00790E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90E1C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23A0" w:rsidRPr="00790E1C" w:rsidRDefault="004C23A0" w:rsidP="00790E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11 316.00 zł</w:t>
            </w:r>
          </w:p>
        </w:tc>
      </w:tr>
      <w:tr w:rsidR="004C23A0" w:rsidRPr="00790E1C" w:rsidTr="00F3007C">
        <w:tc>
          <w:tcPr>
            <w:tcW w:w="993" w:type="dxa"/>
            <w:shd w:val="clear" w:color="auto" w:fill="auto"/>
            <w:vAlign w:val="center"/>
          </w:tcPr>
          <w:p w:rsidR="004C23A0" w:rsidRPr="00790E1C" w:rsidRDefault="004C23A0" w:rsidP="00790E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23A0" w:rsidRPr="00790E1C" w:rsidRDefault="004C23A0" w:rsidP="00790E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C23A0" w:rsidRPr="00790E1C" w:rsidRDefault="004C23A0" w:rsidP="00790E1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4C23A0" w:rsidRPr="00790E1C" w:rsidRDefault="004C23A0" w:rsidP="00790E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790E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90E1C">
              <w:rPr>
                <w:rFonts w:ascii="Arial" w:hAnsi="Arial" w:cs="Arial"/>
                <w:sz w:val="24"/>
                <w:szCs w:val="24"/>
              </w:rPr>
              <w:t>40</w:t>
            </w:r>
            <w:r w:rsidRPr="00790E1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C23A0" w:rsidRPr="00790E1C" w:rsidRDefault="004C23A0" w:rsidP="00790E1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42-202</w:t>
            </w:r>
            <w:r w:rsidRPr="00790E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90E1C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23A0" w:rsidRPr="00790E1C" w:rsidRDefault="004C23A0" w:rsidP="00790E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9 177.00 zł</w:t>
            </w:r>
          </w:p>
        </w:tc>
      </w:tr>
      <w:tr w:rsidR="004C23A0" w:rsidRPr="00790E1C" w:rsidTr="00F3007C">
        <w:tc>
          <w:tcPr>
            <w:tcW w:w="993" w:type="dxa"/>
            <w:shd w:val="clear" w:color="auto" w:fill="auto"/>
            <w:vAlign w:val="center"/>
          </w:tcPr>
          <w:p w:rsidR="004C23A0" w:rsidRPr="00790E1C" w:rsidRDefault="004C23A0" w:rsidP="00790E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23A0" w:rsidRPr="00790E1C" w:rsidRDefault="004C23A0" w:rsidP="00790E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C23A0" w:rsidRPr="00790E1C" w:rsidRDefault="004C23A0" w:rsidP="00790E1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4C23A0" w:rsidRPr="00790E1C" w:rsidRDefault="004C23A0" w:rsidP="00790E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790E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90E1C">
              <w:rPr>
                <w:rFonts w:ascii="Arial" w:hAnsi="Arial" w:cs="Arial"/>
                <w:sz w:val="24"/>
                <w:szCs w:val="24"/>
              </w:rPr>
              <w:t>40</w:t>
            </w:r>
            <w:r w:rsidRPr="00790E1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C23A0" w:rsidRPr="00790E1C" w:rsidRDefault="004C23A0" w:rsidP="00790E1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42-202</w:t>
            </w:r>
            <w:r w:rsidRPr="00790E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90E1C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23A0" w:rsidRPr="00790E1C" w:rsidRDefault="004C23A0" w:rsidP="00790E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72 570.00 zł</w:t>
            </w:r>
          </w:p>
        </w:tc>
      </w:tr>
      <w:tr w:rsidR="004C23A0" w:rsidRPr="00790E1C" w:rsidTr="00F3007C">
        <w:tc>
          <w:tcPr>
            <w:tcW w:w="993" w:type="dxa"/>
            <w:shd w:val="clear" w:color="auto" w:fill="auto"/>
            <w:vAlign w:val="center"/>
          </w:tcPr>
          <w:p w:rsidR="004C23A0" w:rsidRPr="00790E1C" w:rsidRDefault="004C23A0" w:rsidP="00790E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23A0" w:rsidRPr="00790E1C" w:rsidRDefault="004C23A0" w:rsidP="00790E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C23A0" w:rsidRPr="00790E1C" w:rsidRDefault="004C23A0" w:rsidP="00790E1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4C23A0" w:rsidRPr="00790E1C" w:rsidRDefault="004C23A0" w:rsidP="00790E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790E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90E1C">
              <w:rPr>
                <w:rFonts w:ascii="Arial" w:hAnsi="Arial" w:cs="Arial"/>
                <w:sz w:val="24"/>
                <w:szCs w:val="24"/>
              </w:rPr>
              <w:t>2A-6</w:t>
            </w:r>
            <w:r w:rsidRPr="00790E1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C23A0" w:rsidRPr="00790E1C" w:rsidRDefault="004C23A0" w:rsidP="00790E1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40-384</w:t>
            </w:r>
            <w:r w:rsidRPr="00790E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90E1C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23A0" w:rsidRPr="00790E1C" w:rsidRDefault="004C23A0" w:rsidP="00790E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9 861.00 zł</w:t>
            </w:r>
          </w:p>
        </w:tc>
      </w:tr>
      <w:tr w:rsidR="004C23A0" w:rsidRPr="00790E1C" w:rsidTr="00F3007C">
        <w:tc>
          <w:tcPr>
            <w:tcW w:w="993" w:type="dxa"/>
            <w:shd w:val="clear" w:color="auto" w:fill="auto"/>
            <w:vAlign w:val="center"/>
          </w:tcPr>
          <w:p w:rsidR="004C23A0" w:rsidRPr="00790E1C" w:rsidRDefault="004C23A0" w:rsidP="00790E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23A0" w:rsidRPr="00790E1C" w:rsidRDefault="004C23A0" w:rsidP="00790E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C23A0" w:rsidRPr="00790E1C" w:rsidRDefault="004C23A0" w:rsidP="00790E1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4C23A0" w:rsidRPr="00790E1C" w:rsidRDefault="004C23A0" w:rsidP="00790E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790E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90E1C">
              <w:rPr>
                <w:rFonts w:ascii="Arial" w:hAnsi="Arial" w:cs="Arial"/>
                <w:sz w:val="24"/>
                <w:szCs w:val="24"/>
              </w:rPr>
              <w:t>2A-6</w:t>
            </w:r>
            <w:r w:rsidRPr="00790E1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C23A0" w:rsidRPr="00790E1C" w:rsidRDefault="004C23A0" w:rsidP="00790E1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40-384</w:t>
            </w:r>
            <w:r w:rsidRPr="00790E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90E1C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23A0" w:rsidRPr="00790E1C" w:rsidRDefault="004C23A0" w:rsidP="00790E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0E1C">
              <w:rPr>
                <w:rFonts w:ascii="Arial" w:hAnsi="Arial" w:cs="Arial"/>
                <w:sz w:val="24"/>
                <w:szCs w:val="24"/>
              </w:rPr>
              <w:t>102 705.00 zł</w:t>
            </w:r>
          </w:p>
        </w:tc>
      </w:tr>
      <w:bookmarkEnd w:id="0"/>
    </w:tbl>
    <w:p w:rsidR="00C236D3" w:rsidRPr="00790E1C" w:rsidRDefault="00C236D3" w:rsidP="00790E1C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790E1C" w:rsidSect="00790E1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11A" w:rsidRDefault="0028311A">
      <w:r>
        <w:separator/>
      </w:r>
    </w:p>
  </w:endnote>
  <w:endnote w:type="continuationSeparator" w:id="0">
    <w:p w:rsidR="0028311A" w:rsidRDefault="00283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E1C" w:rsidRPr="00790E1C" w:rsidRDefault="00790E1C" w:rsidP="00790E1C">
    <w:pPr>
      <w:spacing w:line="276" w:lineRule="auto"/>
      <w:rPr>
        <w:rFonts w:ascii="Roboto" w:hAnsi="Roboto"/>
        <w:b/>
        <w:bCs/>
        <w:sz w:val="22"/>
        <w:szCs w:val="18"/>
      </w:rPr>
    </w:pPr>
    <w:r w:rsidRPr="00790E1C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790E1C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790E1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90E1C" w:rsidRPr="00790E1C" w:rsidTr="00F3007C">
      <w:tc>
        <w:tcPr>
          <w:tcW w:w="0" w:type="auto"/>
          <w:shd w:val="clear" w:color="auto" w:fill="auto"/>
          <w:vAlign w:val="center"/>
        </w:tcPr>
        <w:p w:rsidR="00790E1C" w:rsidRPr="00790E1C" w:rsidRDefault="00790E1C" w:rsidP="00790E1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90E1C" w:rsidRPr="00790E1C" w:rsidRDefault="00790E1C" w:rsidP="00790E1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90E1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90E1C" w:rsidRPr="00790E1C" w:rsidRDefault="00790E1C" w:rsidP="00790E1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90E1C" w:rsidRPr="00790E1C" w:rsidRDefault="00790E1C" w:rsidP="00790E1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90E1C" w:rsidRPr="00790E1C" w:rsidRDefault="00790E1C" w:rsidP="00790E1C">
    <w:pPr>
      <w:spacing w:line="276" w:lineRule="auto"/>
      <w:rPr>
        <w:rFonts w:ascii="Roboto" w:hAnsi="Roboto"/>
        <w:b/>
        <w:bCs/>
        <w:sz w:val="24"/>
        <w:szCs w:val="24"/>
      </w:rPr>
    </w:pPr>
    <w:r w:rsidRPr="00790E1C">
      <w:rPr>
        <w:rFonts w:ascii="Roboto" w:hAnsi="Roboto"/>
        <w:b/>
        <w:bCs/>
        <w:sz w:val="24"/>
        <w:szCs w:val="18"/>
      </w:rPr>
      <w:t>Kanclerz Politechniki Częstochowskiej</w:t>
    </w:r>
  </w:p>
  <w:p w:rsidR="00790E1C" w:rsidRPr="00790E1C" w:rsidRDefault="00790E1C" w:rsidP="00790E1C">
    <w:pPr>
      <w:spacing w:line="276" w:lineRule="auto"/>
      <w:rPr>
        <w:rFonts w:ascii="Roboto" w:hAnsi="Roboto"/>
        <w:sz w:val="24"/>
        <w:szCs w:val="24"/>
      </w:rPr>
    </w:pPr>
    <w:r w:rsidRPr="00790E1C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790E1C">
      <w:rPr>
        <w:rFonts w:ascii="Roboto" w:hAnsi="Roboto"/>
        <w:sz w:val="24"/>
        <w:szCs w:val="24"/>
      </w:rPr>
      <w:t>ul. Gen. J.H. Dąbrowskiego 69, 42-201 Częstochowa</w:t>
    </w:r>
  </w:p>
  <w:p w:rsidR="00790E1C" w:rsidRPr="00790E1C" w:rsidRDefault="00790E1C" w:rsidP="00790E1C">
    <w:pPr>
      <w:spacing w:line="276" w:lineRule="auto"/>
      <w:rPr>
        <w:rFonts w:ascii="Arial" w:hAnsi="Arial"/>
        <w:noProof/>
        <w:sz w:val="24"/>
        <w:szCs w:val="24"/>
      </w:rPr>
    </w:pPr>
    <w:r w:rsidRPr="00790E1C">
      <w:rPr>
        <w:rFonts w:ascii="Roboto" w:hAnsi="Roboto"/>
        <w:sz w:val="24"/>
        <w:szCs w:val="24"/>
      </w:rPr>
      <w:t>tel. +48 34 325 02 56, e-mail: kanclerz@pcz.pl</w:t>
    </w:r>
  </w:p>
  <w:p w:rsidR="00790E1C" w:rsidRPr="00790E1C" w:rsidRDefault="00790E1C" w:rsidP="00790E1C">
    <w:pPr>
      <w:rPr>
        <w:rFonts w:ascii="Roboto" w:hAnsi="Roboto"/>
        <w:b/>
        <w:sz w:val="24"/>
        <w:szCs w:val="24"/>
      </w:rPr>
    </w:pPr>
    <w:r w:rsidRPr="00790E1C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0E1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0E1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311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11A" w:rsidRDefault="0028311A">
      <w:r>
        <w:separator/>
      </w:r>
    </w:p>
  </w:footnote>
  <w:footnote w:type="continuationSeparator" w:id="0">
    <w:p w:rsidR="0028311A" w:rsidRDefault="00283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23A0" w:rsidRDefault="004C23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E1C" w:rsidRPr="00790E1C" w:rsidRDefault="00790E1C" w:rsidP="00790E1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790E1C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790E1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790E1C" w:rsidRPr="00790E1C" w:rsidRDefault="00790E1C" w:rsidP="00790E1C">
    <w:pPr>
      <w:spacing w:after="160" w:line="259" w:lineRule="auto"/>
      <w:rPr>
        <w:rFonts w:ascii="Arial" w:hAnsi="Arial"/>
        <w:sz w:val="22"/>
        <w:szCs w:val="22"/>
      </w:rPr>
    </w:pPr>
  </w:p>
  <w:p w:rsidR="004C23A0" w:rsidRDefault="004C23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23A0" w:rsidRDefault="004C23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311A"/>
    <w:rsid w:val="00007727"/>
    <w:rsid w:val="00017720"/>
    <w:rsid w:val="00035488"/>
    <w:rsid w:val="000D7F25"/>
    <w:rsid w:val="000E00E5"/>
    <w:rsid w:val="00173B20"/>
    <w:rsid w:val="001C69FF"/>
    <w:rsid w:val="0023318D"/>
    <w:rsid w:val="0028311A"/>
    <w:rsid w:val="003D72FD"/>
    <w:rsid w:val="00423179"/>
    <w:rsid w:val="00490DC0"/>
    <w:rsid w:val="00493F8C"/>
    <w:rsid w:val="004C23A0"/>
    <w:rsid w:val="004C7E9B"/>
    <w:rsid w:val="005614F2"/>
    <w:rsid w:val="00577BC6"/>
    <w:rsid w:val="0069085C"/>
    <w:rsid w:val="006B27ED"/>
    <w:rsid w:val="00790E1C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E2D1BB1"/>
  <w15:chartTrackingRefBased/>
  <w15:docId w15:val="{C0FDA865-7EAB-421C-B596-F4BEB87FD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211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2023-07-27T11:25:00Z</dcterms:created>
  <dcterms:modified xsi:type="dcterms:W3CDTF">2023-07-27T11:25:00Z</dcterms:modified>
</cp:coreProperties>
</file>