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045C2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A2BD3" w:rsidRPr="001A2BD3">
        <w:rPr>
          <w:rFonts w:ascii="Arial" w:hAnsi="Arial" w:cs="Arial"/>
          <w:b/>
          <w:sz w:val="24"/>
          <w:szCs w:val="24"/>
        </w:rPr>
        <w:t>CRZP/120/2023/AZP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A2BD3" w:rsidRPr="001A2BD3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A2BD3" w:rsidRPr="001A2BD3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1A2BD3" w:rsidRPr="001A2BD3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A2BD3" w:rsidRPr="001A2BD3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1A2BD3" w:rsidRPr="001A2BD3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A2BD3" w:rsidRPr="0012157F" w:rsidTr="00773420">
        <w:tc>
          <w:tcPr>
            <w:tcW w:w="9104" w:type="dxa"/>
            <w:shd w:val="clear" w:color="auto" w:fill="D9D9D9"/>
          </w:tcPr>
          <w:p w:rsidR="001A2BD3" w:rsidRPr="0012157F" w:rsidRDefault="001A2BD3" w:rsidP="0077342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A2BD3" w:rsidRDefault="001A2BD3" w:rsidP="0077342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A2BD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A2BD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A2BD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A2BD3" w:rsidRPr="00C86421" w:rsidRDefault="001A2BD3" w:rsidP="0077342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A2BD3" w:rsidRDefault="001A2BD3" w:rsidP="007734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A2BD3" w:rsidRPr="00C86421" w:rsidRDefault="001A2BD3" w:rsidP="0077342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A2BD3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A2BD3">
        <w:rPr>
          <w:rFonts w:ascii="Arial" w:hAnsi="Arial" w:cs="Arial"/>
          <w:b/>
          <w:sz w:val="24"/>
          <w:szCs w:val="24"/>
        </w:rPr>
        <w:t>Usługa zapewnienia załogi na jednostce r/v IMOR - 2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A2BD3" w:rsidRPr="001A2BD3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A2BD3" w:rsidRPr="0012157F" w:rsidTr="00773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BD3" w:rsidRPr="0012157F" w:rsidRDefault="001A2BD3" w:rsidP="007734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BD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BD3" w:rsidRPr="0012157F" w:rsidRDefault="001A2BD3" w:rsidP="007734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2BD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A2BD3" w:rsidRPr="0012157F" w:rsidRDefault="001A2BD3" w:rsidP="007734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BD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A2BD3" w:rsidRPr="0012157F" w:rsidTr="00773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BD3" w:rsidRPr="0012157F" w:rsidRDefault="001A2BD3" w:rsidP="007734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BD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BD3" w:rsidRPr="0012157F" w:rsidRDefault="001A2BD3" w:rsidP="007734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2BD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A2BD3" w:rsidRPr="001A2BD3" w:rsidRDefault="001A2BD3" w:rsidP="007734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BD3">
              <w:rPr>
                <w:rFonts w:ascii="Arial" w:hAnsi="Arial" w:cs="Arial"/>
                <w:sz w:val="24"/>
                <w:szCs w:val="24"/>
              </w:rPr>
              <w:t>Zdolność techniczna lub zawodowa</w:t>
            </w:r>
          </w:p>
          <w:p w:rsidR="001A2BD3" w:rsidRPr="001A2BD3" w:rsidRDefault="001A2BD3" w:rsidP="007734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BD3">
              <w:rPr>
                <w:rFonts w:ascii="Arial" w:hAnsi="Arial" w:cs="Arial"/>
                <w:sz w:val="24"/>
                <w:szCs w:val="24"/>
              </w:rPr>
              <w:t xml:space="preserve">W celu spełnienia powyższego warunku, Wykonawca zobowiązany jest wykazać, że dysponuje nw. Osobami zdolnymi do wykonania zamówienia: </w:t>
            </w:r>
          </w:p>
          <w:p w:rsidR="00E045C2" w:rsidRPr="00E045C2" w:rsidRDefault="00E045C2" w:rsidP="00E045C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E045C2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 xml:space="preserve">Wykonawcy składający ofertę na </w:t>
            </w:r>
            <w:r w:rsidRPr="00E045C2">
              <w:rPr>
                <w:rFonts w:ascii="Arial" w:hAnsi="Arial" w:cs="Arial"/>
                <w:b/>
                <w:sz w:val="24"/>
                <w:szCs w:val="24"/>
                <w:u w:val="single"/>
              </w:rPr>
              <w:t>Część I lub Część II</w:t>
            </w:r>
            <w:r w:rsidRPr="00E045C2">
              <w:rPr>
                <w:rFonts w:ascii="Arial" w:hAnsi="Arial" w:cs="Arial"/>
                <w:sz w:val="24"/>
                <w:szCs w:val="24"/>
                <w:u w:val="single"/>
              </w:rPr>
              <w:t xml:space="preserve"> zamówienia zobowiązani są wykazać dysponowanie: </w:t>
            </w:r>
          </w:p>
          <w:p w:rsidR="00E045C2" w:rsidRPr="00E045C2" w:rsidRDefault="00E045C2" w:rsidP="00E045C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 xml:space="preserve">co najmniej </w:t>
            </w:r>
            <w:r w:rsidRPr="00E045C2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E045C2">
              <w:rPr>
                <w:rFonts w:ascii="Arial" w:hAnsi="Arial" w:cs="Arial"/>
                <w:sz w:val="24"/>
                <w:szCs w:val="24"/>
              </w:rPr>
              <w:t xml:space="preserve"> osobą pełniącą funkcję i potwierdzoną praktykę na stanowisku </w:t>
            </w:r>
            <w:r w:rsidRPr="00E045C2">
              <w:rPr>
                <w:rFonts w:ascii="Arial" w:hAnsi="Arial" w:cs="Arial"/>
                <w:b/>
                <w:sz w:val="24"/>
                <w:szCs w:val="24"/>
              </w:rPr>
              <w:t xml:space="preserve">kapitana w żegludze międzynarodowej </w:t>
            </w:r>
            <w:r w:rsidRPr="00E045C2">
              <w:rPr>
                <w:rFonts w:ascii="Arial" w:hAnsi="Arial" w:cs="Arial"/>
                <w:sz w:val="24"/>
                <w:szCs w:val="24"/>
              </w:rPr>
              <w:t>posiadającą co najmniej: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min. 1 rok praktyki  w pracy na statku na stanowisku kapitana, na statkach w żegludze międzynarodowej (posiadających kartę bezpieczeństwa w żegludze międzynarodowej) oraz klasę co najmniej DP1. Środkiem dowodowym potwierdzającym praktykę wymagana  na poziomie co najmniej 12 miesięcy na stanowisku dla wyżej wymienionych statków będą zapisy zgodnie z Rozporządzeniem Ministra Gospodarki Morskiej i Żeglugi Śródlądowej w sprawie wyszkolenia i kwalifikacji załóg statków morskich  z dnia 23 kwietnia 2018r. (Dz.U. z 2018 r. poz. 802) Dział VI § 79 ust 1 lub ust 2. W przypadku ust 2 dodatkowo potwierdzone przez Dyrektora Urzędu Morskiego.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 xml:space="preserve">znajomość j. angielskiego w stopniu min. średniozaawansowanym tj. na poziomie min. B1 wg skali </w:t>
            </w:r>
            <w:proofErr w:type="spellStart"/>
            <w:r w:rsidRPr="00E045C2">
              <w:rPr>
                <w:rFonts w:ascii="Arial" w:hAnsi="Arial" w:cs="Arial"/>
                <w:i/>
                <w:iCs/>
                <w:sz w:val="24"/>
                <w:szCs w:val="24"/>
              </w:rPr>
              <w:t>Common</w:t>
            </w:r>
            <w:proofErr w:type="spellEnd"/>
            <w:r w:rsidRPr="00E045C2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045C2">
              <w:rPr>
                <w:rFonts w:ascii="Arial" w:hAnsi="Arial" w:cs="Arial"/>
                <w:i/>
                <w:iCs/>
                <w:sz w:val="24"/>
                <w:szCs w:val="24"/>
              </w:rPr>
              <w:t>European</w:t>
            </w:r>
            <w:proofErr w:type="spellEnd"/>
            <w:r w:rsidRPr="00E045C2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Framework of Reference </w:t>
            </w:r>
            <w:r w:rsidRPr="00E045C2">
              <w:rPr>
                <w:rFonts w:ascii="Arial" w:hAnsi="Arial" w:cs="Arial"/>
                <w:iCs/>
                <w:sz w:val="24"/>
                <w:szCs w:val="24"/>
              </w:rPr>
              <w:t xml:space="preserve">lub równoważnym 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Dyplom Kapitana Żeglugi Wielkiej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Świadectwo indywidualnych technik ratunkowych</w:t>
            </w:r>
            <w:r w:rsidRPr="00E045C2">
              <w:rPr>
                <w:rFonts w:ascii="Arial" w:hAnsi="Arial" w:cs="Arial"/>
                <w:sz w:val="24"/>
                <w:szCs w:val="24"/>
              </w:rPr>
              <w:tab/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Świadectwo ochrony przeciwpożarowej stopnia podstawowego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Świadectwo elementarnych zasad udzielania pierwszej pomocy medycznej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Świadectwo bezpieczeństwa własnego i odpowiedzialności wspólnej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 xml:space="preserve">Świadectwo problematyki ochrony na statku lub świadectwo dla członków załóg z przydzielonymi obowiązkami ochrony lub oficera ochrony statku 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Świadectwo ratownika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Świadectwo przeszkolenia w zakresie udzielania pierwszej pomocy medycznej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Świadectwo przeszkolenia w zakresie sprawowania opieki nad chorym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Świadectwo przeszkolenia w zakresie wykorzystania radaru i ARPA  poziom zarządzania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Świadectwo ochrony przeciwpożarowej stopnia wyższego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Świadectwa ogólnego operatora GMDSS -GOC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Świadectwo przeszkolenia w zakresie nautycznego dowodzenia statkiem</w:t>
            </w:r>
          </w:p>
          <w:p w:rsidR="00E045C2" w:rsidRPr="00E045C2" w:rsidRDefault="00E045C2" w:rsidP="00E045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Międzynarodowe świadectwo zdrowia</w:t>
            </w:r>
          </w:p>
          <w:p w:rsidR="001A2BD3" w:rsidRPr="00E045C2" w:rsidRDefault="00E045C2" w:rsidP="00773420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45C2">
              <w:rPr>
                <w:rFonts w:ascii="Arial" w:hAnsi="Arial" w:cs="Arial"/>
                <w:sz w:val="24"/>
                <w:szCs w:val="24"/>
              </w:rPr>
              <w:t>Certyfikat ukończenia kursu co najmniej na poziomie DP Basic</w:t>
            </w:r>
            <w:bookmarkStart w:id="1" w:name="_GoBack"/>
            <w:bookmarkEnd w:id="1"/>
          </w:p>
        </w:tc>
      </w:tr>
      <w:tr w:rsidR="001A2BD3" w:rsidRPr="0012157F" w:rsidTr="00773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BD3" w:rsidRPr="0012157F" w:rsidRDefault="001A2BD3" w:rsidP="007734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BD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BD3" w:rsidRPr="0012157F" w:rsidRDefault="001A2BD3" w:rsidP="007734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2BD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A2BD3" w:rsidRPr="0012157F" w:rsidRDefault="001A2BD3" w:rsidP="007734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BD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A2BD3" w:rsidRPr="0012157F" w:rsidTr="00773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BD3" w:rsidRPr="0012157F" w:rsidRDefault="001A2BD3" w:rsidP="007734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BD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BD3" w:rsidRPr="0012157F" w:rsidRDefault="001A2BD3" w:rsidP="007734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2BD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A2BD3" w:rsidRPr="0012157F" w:rsidRDefault="001A2BD3" w:rsidP="007734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BD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687" w:rsidRDefault="00AE4687" w:rsidP="0038231F">
      <w:pPr>
        <w:spacing w:after="0" w:line="240" w:lineRule="auto"/>
      </w:pPr>
      <w:r>
        <w:separator/>
      </w:r>
    </w:p>
  </w:endnote>
  <w:endnote w:type="continuationSeparator" w:id="0">
    <w:p w:rsidR="00AE4687" w:rsidRDefault="00AE46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BD3" w:rsidRDefault="001A2B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BD3" w:rsidRDefault="001A2B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687" w:rsidRDefault="00AE4687" w:rsidP="0038231F">
      <w:pPr>
        <w:spacing w:after="0" w:line="240" w:lineRule="auto"/>
      </w:pPr>
      <w:r>
        <w:separator/>
      </w:r>
    </w:p>
  </w:footnote>
  <w:footnote w:type="continuationSeparator" w:id="0">
    <w:p w:rsidR="00AE4687" w:rsidRDefault="00AE468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BD3" w:rsidRDefault="001A2B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BD3" w:rsidRDefault="001A2B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BD3" w:rsidRDefault="001A2B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31415"/>
    <w:multiLevelType w:val="hybridMultilevel"/>
    <w:tmpl w:val="B4A49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  <w:num w:numId="16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68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2BD3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468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45C2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107542"/>
  <w15:docId w15:val="{CDF79F6F-5BD6-4C5E-8ECF-E4901621B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85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2B7BD-852A-47C2-84EA-DC491F634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1199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2023-07-19T11:09:00Z</cp:lastPrinted>
  <dcterms:created xsi:type="dcterms:W3CDTF">2023-07-19T11:09:00Z</dcterms:created>
  <dcterms:modified xsi:type="dcterms:W3CDTF">2023-07-19T11:09:00Z</dcterms:modified>
</cp:coreProperties>
</file>