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0D461A">
        <w:rPr>
          <w:rFonts w:ascii="Calibri" w:eastAsia="Times New Roman" w:hAnsi="Calibri" w:cs="Times New Roman"/>
          <w:b/>
          <w:sz w:val="24"/>
          <w:szCs w:val="20"/>
          <w:lang w:eastAsia="pl-PL"/>
        </w:rPr>
        <w:t>5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236014" w:rsidRPr="00236014">
        <w:rPr>
          <w:rFonts w:ascii="Calibri" w:eastAsia="Times New Roman" w:hAnsi="Calibri" w:cs="Calibri"/>
          <w:b/>
          <w:sz w:val="20"/>
          <w:szCs w:val="20"/>
          <w:lang w:eastAsia="pl-PL"/>
        </w:rPr>
        <w:t>CRZP/120/2023/AZP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236014" w:rsidRPr="00236014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36014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36014">
        <w:rPr>
          <w:rFonts w:ascii="Calibri" w:eastAsia="Times New Roman" w:hAnsi="Calibri" w:cs="Times New Roman"/>
          <w:b/>
          <w:sz w:val="24"/>
          <w:szCs w:val="20"/>
          <w:lang w:eastAsia="pl-PL"/>
        </w:rPr>
        <w:t>Usługa zapewnienia załogi na jednostce r/v IMOR - 2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236014" w:rsidRPr="00236014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236014" w:rsidRPr="00236014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236014" w:rsidRPr="00236014">
        <w:rPr>
          <w:rFonts w:ascii="Calibri" w:eastAsia="Times New Roman" w:hAnsi="Calibri" w:cs="Times New Roman"/>
          <w:sz w:val="24"/>
          <w:szCs w:val="24"/>
          <w:lang w:eastAsia="pl-PL"/>
        </w:rPr>
        <w:t>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0D461A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122" w:rsidRDefault="003B5122" w:rsidP="00B34A16">
      <w:pPr>
        <w:spacing w:after="0" w:line="240" w:lineRule="auto"/>
      </w:pPr>
      <w:r>
        <w:separator/>
      </w:r>
    </w:p>
  </w:endnote>
  <w:endnote w:type="continuationSeparator" w:id="0">
    <w:p w:rsidR="003B5122" w:rsidRDefault="003B5122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14" w:rsidRDefault="002360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14" w:rsidRDefault="002360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122" w:rsidRDefault="003B5122" w:rsidP="00B34A16">
      <w:pPr>
        <w:spacing w:after="0" w:line="240" w:lineRule="auto"/>
      </w:pPr>
      <w:r>
        <w:separator/>
      </w:r>
    </w:p>
  </w:footnote>
  <w:footnote w:type="continuationSeparator" w:id="0">
    <w:p w:rsidR="003B5122" w:rsidRDefault="003B5122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14" w:rsidRDefault="00236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236014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Usługa zapewnienia załogi na jednostce r/v IMOR - 2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9DCF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14" w:rsidRDefault="00236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22"/>
    <w:rsid w:val="000C331A"/>
    <w:rsid w:val="000D451C"/>
    <w:rsid w:val="000D461A"/>
    <w:rsid w:val="00236014"/>
    <w:rsid w:val="00302ADF"/>
    <w:rsid w:val="003B5122"/>
    <w:rsid w:val="004F1C9E"/>
    <w:rsid w:val="007872B3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D3C8E"/>
  <w15:chartTrackingRefBased/>
  <w15:docId w15:val="{EABE15C7-46C7-4FC6-B56C-7855D6CBF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2023-07-19T10:36:00Z</cp:lastPrinted>
  <dcterms:created xsi:type="dcterms:W3CDTF">2023-07-19T10:36:00Z</dcterms:created>
  <dcterms:modified xsi:type="dcterms:W3CDTF">2023-07-19T10:36:00Z</dcterms:modified>
</cp:coreProperties>
</file>