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8A5" w:rsidRPr="008F0807" w:rsidRDefault="00E178A5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</w:t>
      </w:r>
    </w:p>
    <w:p w:rsidR="00706A38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  <w:r w:rsidR="00686F00">
        <w:rPr>
          <w:rFonts w:ascii="Arial" w:hAnsi="Arial" w:cs="Arial"/>
          <w:b/>
          <w:sz w:val="24"/>
          <w:szCs w:val="24"/>
          <w:u w:val="single"/>
        </w:rPr>
        <w:t xml:space="preserve"> - </w:t>
      </w:r>
      <w:r w:rsidR="00A22293"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DF0C9C">
        <w:rPr>
          <w:rFonts w:ascii="Arial" w:hAnsi="Arial" w:cs="Arial"/>
          <w:b/>
          <w:sz w:val="24"/>
          <w:szCs w:val="24"/>
        </w:rPr>
        <w:t>RK-NZ.262.1</w:t>
      </w:r>
      <w:r w:rsidR="00686F00">
        <w:rPr>
          <w:rFonts w:ascii="Arial" w:hAnsi="Arial" w:cs="Arial"/>
          <w:b/>
          <w:sz w:val="24"/>
          <w:szCs w:val="24"/>
        </w:rPr>
        <w:t>3</w:t>
      </w:r>
      <w:r w:rsidR="00B2559F">
        <w:rPr>
          <w:rFonts w:ascii="Arial" w:hAnsi="Arial" w:cs="Arial"/>
          <w:b/>
          <w:sz w:val="24"/>
          <w:szCs w:val="24"/>
        </w:rPr>
        <w:t>.2023</w:t>
      </w:r>
      <w:r w:rsidR="00686F00">
        <w:rPr>
          <w:rFonts w:ascii="Arial" w:hAnsi="Arial" w:cs="Arial"/>
          <w:b/>
          <w:sz w:val="24"/>
          <w:szCs w:val="24"/>
        </w:rPr>
        <w:t>.JP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686F00" w:rsidRDefault="00E178A5" w:rsidP="00686F00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686F00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sectPr w:rsidR="00E178A5" w:rsidRPr="008F080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47BA" w:rsidRDefault="00A947BA">
      <w:r>
        <w:separator/>
      </w:r>
    </w:p>
  </w:endnote>
  <w:endnote w:type="continuationSeparator" w:id="0">
    <w:p w:rsidR="00A947BA" w:rsidRDefault="00A947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F00" w:rsidRDefault="00686F00" w:rsidP="00686F00">
    <w:pPr>
      <w:pStyle w:val="Stopka"/>
      <w:jc w:val="right"/>
      <w:rPr>
        <w:sz w:val="22"/>
        <w:szCs w:val="22"/>
      </w:rPr>
    </w:pPr>
  </w:p>
  <w:p w:rsidR="00686F00" w:rsidRPr="00686F00" w:rsidRDefault="00686F00" w:rsidP="00686F00">
    <w:pPr>
      <w:pStyle w:val="Stopka"/>
      <w:jc w:val="right"/>
      <w:rPr>
        <w:sz w:val="24"/>
        <w:szCs w:val="24"/>
      </w:rPr>
    </w:pPr>
    <w:r>
      <w:rPr>
        <w:noProof/>
      </w:rPr>
      <w:drawing>
        <wp:inline distT="0" distB="0" distL="0" distR="0">
          <wp:extent cx="5762625" cy="323850"/>
          <wp:effectExtent l="0" t="0" r="9525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323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47BA" w:rsidRDefault="00A947BA">
      <w:r>
        <w:separator/>
      </w:r>
    </w:p>
  </w:footnote>
  <w:footnote w:type="continuationSeparator" w:id="0">
    <w:p w:rsidR="00A947BA" w:rsidRDefault="00A947BA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F00" w:rsidRDefault="00686F00" w:rsidP="00686F00">
    <w:pPr>
      <w:pStyle w:val="Nagwek"/>
      <w:rPr>
        <w:sz w:val="22"/>
        <w:szCs w:val="22"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-41910</wp:posOffset>
          </wp:positionV>
          <wp:extent cx="1699260" cy="661035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9260" cy="6610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Start w:id="1" w:name="_Hlk93439914"/>
    <w:bookmarkStart w:id="2" w:name="_Hlk93439915"/>
    <w:bookmarkStart w:id="3" w:name="_Hlk95300060"/>
    <w:bookmarkStart w:id="4" w:name="_Hlk95300061"/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-1905</wp:posOffset>
          </wp:positionV>
          <wp:extent cx="890270" cy="624205"/>
          <wp:effectExtent l="0" t="0" r="5080" b="4445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624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  <w:bookmarkEnd w:id="2"/>
  </w:p>
  <w:p w:rsidR="00686F00" w:rsidRDefault="00686F00" w:rsidP="00686F00">
    <w:pPr>
      <w:pStyle w:val="Nagwek"/>
      <w:rPr>
        <w:sz w:val="24"/>
        <w:szCs w:val="24"/>
      </w:rPr>
    </w:pPr>
  </w:p>
  <w:bookmarkEnd w:id="3"/>
  <w:bookmarkEnd w:id="4"/>
  <w:p w:rsidR="00686F00" w:rsidRDefault="00686F00" w:rsidP="00686F00">
    <w:pPr>
      <w:pStyle w:val="Nagwek"/>
    </w:pPr>
  </w:p>
  <w:p w:rsidR="00686F00" w:rsidRDefault="00686F00" w:rsidP="00686F00">
    <w:pPr>
      <w:pStyle w:val="Nagwek"/>
    </w:pPr>
  </w:p>
  <w:p w:rsidR="00894ABA" w:rsidRPr="00686F00" w:rsidRDefault="00894ABA" w:rsidP="00686F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4358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C0F97"/>
    <w:rsid w:val="00644349"/>
    <w:rsid w:val="00645330"/>
    <w:rsid w:val="00652A6D"/>
    <w:rsid w:val="00686F00"/>
    <w:rsid w:val="00692C06"/>
    <w:rsid w:val="006A3B98"/>
    <w:rsid w:val="006B1A44"/>
    <w:rsid w:val="00706A38"/>
    <w:rsid w:val="00720EC9"/>
    <w:rsid w:val="007478AD"/>
    <w:rsid w:val="00790D9D"/>
    <w:rsid w:val="00792BE0"/>
    <w:rsid w:val="007A769C"/>
    <w:rsid w:val="007C0939"/>
    <w:rsid w:val="007D09A4"/>
    <w:rsid w:val="007E46E6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DF0C9C"/>
    <w:rsid w:val="00E178A5"/>
    <w:rsid w:val="00E26C34"/>
    <w:rsid w:val="00E32F5D"/>
    <w:rsid w:val="00E75400"/>
    <w:rsid w:val="00E76F8C"/>
    <w:rsid w:val="00EE5E19"/>
    <w:rsid w:val="00EE6CFA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  <w14:docId w14:val="1A473DB6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88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6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2</TotalTime>
  <Pages>1</Pages>
  <Words>152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Joanna Podsiadlik</cp:lastModifiedBy>
  <cp:revision>2</cp:revision>
  <cp:lastPrinted>2023-07-07T09:59:00Z</cp:lastPrinted>
  <dcterms:created xsi:type="dcterms:W3CDTF">2023-07-19T09:46:00Z</dcterms:created>
  <dcterms:modified xsi:type="dcterms:W3CDTF">2023-07-19T09:46:00Z</dcterms:modified>
</cp:coreProperties>
</file>