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23BB2" w:rsidRPr="00123BB2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23BB2" w:rsidRPr="00123BB2">
        <w:rPr>
          <w:rFonts w:ascii="Arial" w:hAnsi="Arial" w:cs="Arial"/>
          <w:b/>
          <w:sz w:val="24"/>
          <w:szCs w:val="24"/>
        </w:rPr>
        <w:t>RK-NZ.26</w:t>
      </w:r>
      <w:r w:rsidR="00396657">
        <w:rPr>
          <w:rFonts w:ascii="Arial" w:hAnsi="Arial" w:cs="Arial"/>
          <w:b/>
          <w:sz w:val="24"/>
          <w:szCs w:val="24"/>
        </w:rPr>
        <w:t>2</w:t>
      </w:r>
      <w:r w:rsidR="00123BB2" w:rsidRPr="00123BB2">
        <w:rPr>
          <w:rFonts w:ascii="Arial" w:hAnsi="Arial" w:cs="Arial"/>
          <w:b/>
          <w:sz w:val="24"/>
          <w:szCs w:val="24"/>
        </w:rPr>
        <w:t>.13.2023.JP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3BB2" w:rsidRPr="00123BB2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3BB2" w:rsidRPr="00123BB2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123BB2" w:rsidRPr="00123BB2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3BB2" w:rsidRPr="00123BB2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123BB2" w:rsidRPr="00123BB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3BB2" w:rsidRPr="0012157F" w:rsidTr="00BE7F7E">
        <w:tc>
          <w:tcPr>
            <w:tcW w:w="9104" w:type="dxa"/>
            <w:shd w:val="clear" w:color="auto" w:fill="D9D9D9"/>
          </w:tcPr>
          <w:p w:rsidR="00123BB2" w:rsidRPr="0012157F" w:rsidRDefault="00123BB2" w:rsidP="00BE7F7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23BB2" w:rsidRDefault="00123BB2" w:rsidP="00BE7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23BB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23BB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23BB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23BB2" w:rsidRPr="00C86421" w:rsidRDefault="00123BB2" w:rsidP="00BE7F7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23BB2" w:rsidRDefault="00123BB2" w:rsidP="00BE7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23BB2" w:rsidRPr="00C86421" w:rsidRDefault="00123BB2" w:rsidP="00BE7F7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D401BD" w:rsidRPr="00D401BD" w:rsidRDefault="00D401BD" w:rsidP="00D401BD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401BD">
        <w:rPr>
          <w:rFonts w:ascii="Arial" w:hAnsi="Arial" w:cs="Arial"/>
          <w:b/>
          <w:sz w:val="24"/>
          <w:szCs w:val="24"/>
        </w:rPr>
        <w:t>Dostawa  serwerów (2 szt.) oraz oprogramowania do wirtualizacji w ramach projektu "Zintegrowany Program Rozwoju Politechniki Częstochowskiej" POWR.03.05.00-00-Z008/18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3BB2" w:rsidRPr="00123BB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552" w:rsidRDefault="00612552" w:rsidP="0038231F">
      <w:pPr>
        <w:spacing w:after="0" w:line="240" w:lineRule="auto"/>
      </w:pPr>
      <w:r>
        <w:separator/>
      </w:r>
    </w:p>
  </w:endnote>
  <w:endnote w:type="continuationSeparator" w:id="0">
    <w:p w:rsidR="00612552" w:rsidRDefault="00612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BB2" w:rsidRDefault="00123B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01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01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BB2" w:rsidRDefault="00123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552" w:rsidRDefault="00612552" w:rsidP="0038231F">
      <w:pPr>
        <w:spacing w:after="0" w:line="240" w:lineRule="auto"/>
      </w:pPr>
      <w:r>
        <w:separator/>
      </w:r>
    </w:p>
  </w:footnote>
  <w:footnote w:type="continuationSeparator" w:id="0">
    <w:p w:rsidR="00612552" w:rsidRDefault="0061255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BB2" w:rsidRDefault="00123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BB2" w:rsidRDefault="00123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BB2" w:rsidRDefault="00123B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55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3BB2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CF9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6657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255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1BD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726739A-03F0-4B8F-8C6F-730623F5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46658-C8CE-4023-8177-06D7A75A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2023-07-19T11:13:00Z</dcterms:created>
  <dcterms:modified xsi:type="dcterms:W3CDTF">2023-07-19T11:13:00Z</dcterms:modified>
</cp:coreProperties>
</file>