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E53E27">
        <w:rPr>
          <w:rFonts w:ascii="Arial" w:hAnsi="Arial" w:cs="Arial"/>
          <w:bCs/>
          <w:szCs w:val="24"/>
        </w:rPr>
        <w:t>3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2E088E" w:rsidRPr="002E088E">
        <w:rPr>
          <w:rFonts w:ascii="Arial" w:hAnsi="Arial" w:cs="Arial"/>
          <w:b/>
          <w:sz w:val="24"/>
          <w:szCs w:val="24"/>
        </w:rPr>
        <w:t>CRZP/121/2023/AZP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E088E" w:rsidRPr="002E088E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E088E" w:rsidRPr="002E088E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2E088E" w:rsidRPr="002E088E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E088E" w:rsidRPr="002E088E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2E088E" w:rsidRPr="002E088E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E088E" w:rsidTr="00BB2C0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E088E" w:rsidRDefault="002E088E" w:rsidP="00BB2C0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2E088E" w:rsidRDefault="002E088E" w:rsidP="00BB2C0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E088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E088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E088E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2E088E" w:rsidRDefault="002E088E" w:rsidP="00BB2C0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E088E" w:rsidRDefault="002E088E" w:rsidP="00BB2C0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E088E" w:rsidRDefault="002E088E" w:rsidP="00BB2C0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2E088E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E088E">
        <w:rPr>
          <w:rFonts w:ascii="Arial" w:hAnsi="Arial" w:cs="Arial"/>
          <w:b/>
          <w:sz w:val="24"/>
          <w:szCs w:val="24"/>
        </w:rPr>
        <w:t>Dostawa pędnika horyzontalnego do pojazdu podwodnego Cougar XTi 1450 - powtórne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2E088E" w:rsidRPr="002E088E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2E0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E088E" w:rsidTr="002E0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88E" w:rsidRDefault="002E088E" w:rsidP="00BB2C0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88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88E" w:rsidRDefault="002E088E" w:rsidP="00BB2C0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88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E088E" w:rsidRDefault="002E088E" w:rsidP="00BB2C0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88E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2E088E" w:rsidTr="002E0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88E" w:rsidRDefault="002E088E" w:rsidP="00BB2C0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88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88E" w:rsidRDefault="002E088E" w:rsidP="00BB2C0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88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E088E" w:rsidRDefault="002E088E" w:rsidP="00BB2C0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88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E088E" w:rsidTr="002E0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88E" w:rsidRDefault="002E088E" w:rsidP="00BB2C0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88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88E" w:rsidRDefault="002E088E" w:rsidP="00BB2C0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88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2E088E" w:rsidRDefault="002E088E" w:rsidP="00BB2C0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88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E088E" w:rsidTr="002E0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88E" w:rsidRDefault="002E088E" w:rsidP="00BB2C0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88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88E" w:rsidRDefault="002E088E" w:rsidP="00BB2C0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088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E088E" w:rsidRDefault="002E088E" w:rsidP="00BB2C0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88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2712" w:rsidRDefault="003F2712" w:rsidP="00E4548F">
      <w:pPr>
        <w:spacing w:after="0" w:line="240" w:lineRule="auto"/>
      </w:pPr>
      <w:r>
        <w:separator/>
      </w:r>
    </w:p>
  </w:endnote>
  <w:endnote w:type="continuationSeparator" w:id="0">
    <w:p w:rsidR="003F2712" w:rsidRDefault="003F2712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88E" w:rsidRDefault="002E08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88E" w:rsidRDefault="002E088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88E" w:rsidRDefault="002E08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2712" w:rsidRDefault="003F2712" w:rsidP="00E4548F">
      <w:pPr>
        <w:spacing w:after="0" w:line="240" w:lineRule="auto"/>
      </w:pPr>
      <w:r>
        <w:separator/>
      </w:r>
    </w:p>
  </w:footnote>
  <w:footnote w:type="continuationSeparator" w:id="0">
    <w:p w:rsidR="003F2712" w:rsidRDefault="003F2712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88E" w:rsidRDefault="002E08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88E" w:rsidRDefault="002E08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88E" w:rsidRDefault="002E08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712"/>
    <w:rsid w:val="002621C4"/>
    <w:rsid w:val="002E088E"/>
    <w:rsid w:val="003F2712"/>
    <w:rsid w:val="007B107C"/>
    <w:rsid w:val="007C7D43"/>
    <w:rsid w:val="00843802"/>
    <w:rsid w:val="008750B3"/>
    <w:rsid w:val="00C31816"/>
    <w:rsid w:val="00E4548F"/>
    <w:rsid w:val="00E53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AA3063B4-FF65-4469-9F62-3A9662032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E08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088E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E08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088E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912</Words>
  <Characters>5473</Characters>
  <Application>Microsoft Office Word</Application>
  <DocSecurity>0</DocSecurity>
  <Lines>45</Lines>
  <Paragraphs>12</Paragraphs>
  <ScaleCrop>false</ScaleCrop>
  <Company/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2023-07-20T10:22:00Z</cp:lastPrinted>
  <dcterms:created xsi:type="dcterms:W3CDTF">2023-07-20T10:22:00Z</dcterms:created>
  <dcterms:modified xsi:type="dcterms:W3CDTF">2023-07-20T10:22:00Z</dcterms:modified>
</cp:coreProperties>
</file>