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E66E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9549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9549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9549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9549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9549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9549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9549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9549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9549E" w:rsidRPr="007B107C" w:rsidTr="00A3670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9549E" w:rsidRPr="007B107C" w:rsidRDefault="00F9549E" w:rsidP="00A3670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9549E" w:rsidRPr="007B107C" w:rsidRDefault="00F9549E" w:rsidP="00A3670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9549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9549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9549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9549E" w:rsidRPr="007B107C" w:rsidRDefault="00F9549E" w:rsidP="00A3670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9549E" w:rsidRPr="007B107C" w:rsidRDefault="00F9549E" w:rsidP="00A3670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9549E" w:rsidRPr="007B107C" w:rsidRDefault="00F9549E" w:rsidP="00A3670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9549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9549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wraz z montażem projektorów do symulatora manewrowego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9549E" w:rsidRPr="00F9549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CRZP/123/2023/AZP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9549E" w:rsidRPr="00F9549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49E" w:rsidRDefault="00F9549E" w:rsidP="00F9549E">
      <w:pPr>
        <w:spacing w:after="0" w:line="240" w:lineRule="auto"/>
      </w:pPr>
      <w:r>
        <w:separator/>
      </w:r>
    </w:p>
  </w:endnote>
  <w:endnote w:type="continuationSeparator" w:id="0">
    <w:p w:rsidR="00F9549E" w:rsidRDefault="00F9549E" w:rsidP="00F95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49E" w:rsidRDefault="00F954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49E" w:rsidRDefault="00F954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49E" w:rsidRDefault="00F954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49E" w:rsidRDefault="00F9549E" w:rsidP="00F9549E">
      <w:pPr>
        <w:spacing w:after="0" w:line="240" w:lineRule="auto"/>
      </w:pPr>
      <w:r>
        <w:separator/>
      </w:r>
    </w:p>
  </w:footnote>
  <w:footnote w:type="continuationSeparator" w:id="0">
    <w:p w:rsidR="00F9549E" w:rsidRDefault="00F9549E" w:rsidP="00F95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49E" w:rsidRDefault="00F95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49E" w:rsidRDefault="00F954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49E" w:rsidRDefault="00F954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6F2"/>
    <w:rsid w:val="002621C4"/>
    <w:rsid w:val="006436F2"/>
    <w:rsid w:val="007B107C"/>
    <w:rsid w:val="007C7D43"/>
    <w:rsid w:val="00843802"/>
    <w:rsid w:val="008750B3"/>
    <w:rsid w:val="00C31816"/>
    <w:rsid w:val="00DE66E8"/>
    <w:rsid w:val="00F9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14E78DF-92F6-4565-A44B-5CB2E45A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5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549E"/>
  </w:style>
  <w:style w:type="paragraph" w:styleId="Stopka">
    <w:name w:val="footer"/>
    <w:basedOn w:val="Normalny"/>
    <w:link w:val="StopkaZnak"/>
    <w:uiPriority w:val="99"/>
    <w:unhideWhenUsed/>
    <w:rsid w:val="00F95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549E"/>
  </w:style>
  <w:style w:type="paragraph" w:styleId="Tekstdymka">
    <w:name w:val="Balloon Text"/>
    <w:basedOn w:val="Normalny"/>
    <w:link w:val="TekstdymkaZnak"/>
    <w:uiPriority w:val="99"/>
    <w:semiHidden/>
    <w:unhideWhenUsed/>
    <w:rsid w:val="00DE6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6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2023-07-21T06:50:00Z</cp:lastPrinted>
  <dcterms:created xsi:type="dcterms:W3CDTF">2023-07-21T06:50:00Z</dcterms:created>
  <dcterms:modified xsi:type="dcterms:W3CDTF">2023-07-21T06:50:00Z</dcterms:modified>
</cp:coreProperties>
</file>