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71E5A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64422" w:rsidRPr="00164422">
        <w:rPr>
          <w:rFonts w:ascii="Arial" w:hAnsi="Arial" w:cs="Arial"/>
          <w:b/>
          <w:sz w:val="24"/>
          <w:szCs w:val="24"/>
        </w:rPr>
        <w:t>CRZP/119/2023/AZP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64422" w:rsidRPr="00164422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64422" w:rsidRPr="00164422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64422" w:rsidRPr="00164422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64422" w:rsidRPr="00164422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64422" w:rsidRPr="00164422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4422" w:rsidRPr="0012157F" w:rsidTr="00D457FF">
        <w:tc>
          <w:tcPr>
            <w:tcW w:w="9104" w:type="dxa"/>
            <w:shd w:val="clear" w:color="auto" w:fill="D9D9D9"/>
          </w:tcPr>
          <w:p w:rsidR="00164422" w:rsidRPr="0012157F" w:rsidRDefault="00164422" w:rsidP="00D457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64422" w:rsidRDefault="00164422" w:rsidP="00D457F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6442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6442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6442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64422" w:rsidRPr="00C86421" w:rsidRDefault="00164422" w:rsidP="00D457F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64422" w:rsidRDefault="00164422" w:rsidP="00D457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64422" w:rsidRPr="00C86421" w:rsidRDefault="00164422" w:rsidP="00D457F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164422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64422">
        <w:rPr>
          <w:rFonts w:ascii="Arial" w:hAnsi="Arial" w:cs="Arial"/>
          <w:b/>
          <w:sz w:val="24"/>
          <w:szCs w:val="24"/>
        </w:rPr>
        <w:t>Dostawa urządzeń elektronicznych dla UMG - 2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64422" w:rsidRPr="00164422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64422" w:rsidRPr="0012157F" w:rsidTr="00D457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442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64422" w:rsidRPr="0012157F" w:rsidTr="00D457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442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64422" w:rsidRPr="0012157F" w:rsidTr="00D457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442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164422" w:rsidRPr="0012157F" w:rsidTr="00D457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442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64422" w:rsidRPr="0012157F" w:rsidRDefault="00164422" w:rsidP="00D457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442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707" w:rsidRDefault="002D1707" w:rsidP="0038231F">
      <w:pPr>
        <w:spacing w:after="0" w:line="240" w:lineRule="auto"/>
      </w:pPr>
      <w:r>
        <w:separator/>
      </w:r>
    </w:p>
  </w:endnote>
  <w:endnote w:type="continuationSeparator" w:id="0">
    <w:p w:rsidR="002D1707" w:rsidRDefault="002D17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422" w:rsidRDefault="00164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422" w:rsidRDefault="00164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707" w:rsidRDefault="002D1707" w:rsidP="0038231F">
      <w:pPr>
        <w:spacing w:after="0" w:line="240" w:lineRule="auto"/>
      </w:pPr>
      <w:r>
        <w:separator/>
      </w:r>
    </w:p>
  </w:footnote>
  <w:footnote w:type="continuationSeparator" w:id="0">
    <w:p w:rsidR="002D1707" w:rsidRDefault="002D1707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422" w:rsidRDefault="00164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422" w:rsidRDefault="00164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422" w:rsidRDefault="00164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707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4422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1707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1E5A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9359B"/>
  <w15:chartTrackingRefBased/>
  <w15:docId w15:val="{BF1FDC04-7AD7-48D2-8B30-AB17A73A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A275D-8363-4519-B66A-20FC04205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2023-07-18T08:36:00Z</cp:lastPrinted>
  <dcterms:created xsi:type="dcterms:W3CDTF">2023-07-18T08:36:00Z</dcterms:created>
  <dcterms:modified xsi:type="dcterms:W3CDTF">2023-07-18T08:36:00Z</dcterms:modified>
</cp:coreProperties>
</file>