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D06AB" w:rsidRPr="009D06A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D06AB" w:rsidRPr="009D06AB">
        <w:rPr>
          <w:b/>
        </w:rPr>
        <w:t>CRZP/119/2023/AZP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D06AB" w:rsidRPr="004A5DB6" w:rsidTr="00D457FF">
        <w:tc>
          <w:tcPr>
            <w:tcW w:w="9212" w:type="dxa"/>
            <w:shd w:val="clear" w:color="auto" w:fill="auto"/>
          </w:tcPr>
          <w:p w:rsidR="009D06AB" w:rsidRPr="004A5DB6" w:rsidRDefault="009D06AB" w:rsidP="00D457F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D06AB" w:rsidRPr="004A5DB6" w:rsidRDefault="009D06AB" w:rsidP="00D457F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D06AB">
              <w:t>(</w:t>
            </w:r>
            <w:proofErr w:type="spellStart"/>
            <w:r w:rsidRPr="009D06AB">
              <w:t>t.j</w:t>
            </w:r>
            <w:proofErr w:type="spellEnd"/>
            <w:r w:rsidRPr="009D06AB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D06AB" w:rsidRPr="004A5DB6" w:rsidRDefault="009D06AB" w:rsidP="00D457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D06AB" w:rsidRPr="004A5DB6" w:rsidRDefault="009D06AB" w:rsidP="00D457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D06AB" w:rsidRPr="004A5DB6" w:rsidRDefault="009D06AB" w:rsidP="00D457F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D06AB" w:rsidRPr="009D06A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D06AB" w:rsidP="005434B3">
      <w:pPr>
        <w:spacing w:after="240" w:line="276" w:lineRule="auto"/>
        <w:jc w:val="center"/>
      </w:pPr>
      <w:r w:rsidRPr="009D06AB">
        <w:rPr>
          <w:b/>
        </w:rPr>
        <w:t>Dostawa urządzeń elektronicznych dla UMG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4A0" w:rsidRDefault="005A04A0" w:rsidP="0038231F">
      <w:pPr>
        <w:spacing w:after="0" w:line="240" w:lineRule="auto"/>
      </w:pPr>
      <w:r>
        <w:separator/>
      </w:r>
    </w:p>
  </w:endnote>
  <w:endnote w:type="continuationSeparator" w:id="0">
    <w:p w:rsidR="005A04A0" w:rsidRDefault="005A04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6AB" w:rsidRDefault="009D06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6AB" w:rsidRDefault="009D06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4A0" w:rsidRDefault="005A04A0" w:rsidP="0038231F">
      <w:pPr>
        <w:spacing w:after="0" w:line="240" w:lineRule="auto"/>
      </w:pPr>
      <w:r>
        <w:separator/>
      </w:r>
    </w:p>
  </w:footnote>
  <w:footnote w:type="continuationSeparator" w:id="0">
    <w:p w:rsidR="005A04A0" w:rsidRDefault="005A04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6AB" w:rsidRDefault="009D06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6AB" w:rsidRDefault="009D06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6AB" w:rsidRDefault="009D06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04A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10D2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04A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06AB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4D995"/>
  <w15:chartTrackingRefBased/>
  <w15:docId w15:val="{9F3B1FB2-6178-41A9-A8E7-6E20193A1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69466-CFDC-4F5C-8453-274E94953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2023-07-18T08:30:00Z</cp:lastPrinted>
  <dcterms:created xsi:type="dcterms:W3CDTF">2023-07-18T08:31:00Z</dcterms:created>
  <dcterms:modified xsi:type="dcterms:W3CDTF">2023-07-18T08:31:00Z</dcterms:modified>
</cp:coreProperties>
</file>