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15A1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00D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00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00D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00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00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00D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00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00D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00DF" w:rsidRPr="007B107C" w:rsidTr="002510E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00DF" w:rsidRPr="007B107C" w:rsidRDefault="009700DF" w:rsidP="002510E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00DF" w:rsidRPr="007B107C" w:rsidRDefault="009700DF" w:rsidP="002510E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00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00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00D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700DF" w:rsidRPr="007B107C" w:rsidRDefault="009700DF" w:rsidP="002510E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700DF" w:rsidRPr="007B107C" w:rsidRDefault="009700DF" w:rsidP="002510E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00DF" w:rsidRPr="007B107C" w:rsidRDefault="009700DF" w:rsidP="002510E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700D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700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dla UMG - 9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00DF" w:rsidRPr="009700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CRZP/118/2023/AZP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00DF" w:rsidRPr="009700D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0DF" w:rsidRDefault="009700DF" w:rsidP="009700DF">
      <w:pPr>
        <w:spacing w:after="0" w:line="240" w:lineRule="auto"/>
      </w:pPr>
      <w:r>
        <w:separator/>
      </w:r>
    </w:p>
  </w:endnote>
  <w:endnote w:type="continuationSeparator" w:id="0">
    <w:p w:rsidR="009700DF" w:rsidRDefault="009700DF" w:rsidP="0097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0DF" w:rsidRDefault="009700DF" w:rsidP="009700DF">
      <w:pPr>
        <w:spacing w:after="0" w:line="240" w:lineRule="auto"/>
      </w:pPr>
      <w:r>
        <w:separator/>
      </w:r>
    </w:p>
  </w:footnote>
  <w:footnote w:type="continuationSeparator" w:id="0">
    <w:p w:rsidR="009700DF" w:rsidRDefault="009700DF" w:rsidP="00970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DF" w:rsidRDefault="00970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93E"/>
    <w:rsid w:val="002621C4"/>
    <w:rsid w:val="007B107C"/>
    <w:rsid w:val="007C7D43"/>
    <w:rsid w:val="00843802"/>
    <w:rsid w:val="008750B3"/>
    <w:rsid w:val="009700DF"/>
    <w:rsid w:val="00C15A1C"/>
    <w:rsid w:val="00C31816"/>
    <w:rsid w:val="00F2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0D2D44C-0C14-4833-8FDD-9581FA39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0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0DF"/>
  </w:style>
  <w:style w:type="paragraph" w:styleId="Stopka">
    <w:name w:val="footer"/>
    <w:basedOn w:val="Normalny"/>
    <w:link w:val="StopkaZnak"/>
    <w:uiPriority w:val="99"/>
    <w:unhideWhenUsed/>
    <w:rsid w:val="00970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0DF"/>
  </w:style>
  <w:style w:type="paragraph" w:styleId="Tekstdymka">
    <w:name w:val="Balloon Text"/>
    <w:basedOn w:val="Normalny"/>
    <w:link w:val="TekstdymkaZnak"/>
    <w:uiPriority w:val="99"/>
    <w:semiHidden/>
    <w:unhideWhenUsed/>
    <w:rsid w:val="00C15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2023-07-17T07:53:00Z</cp:lastPrinted>
  <dcterms:created xsi:type="dcterms:W3CDTF">2023-07-17T07:53:00Z</dcterms:created>
  <dcterms:modified xsi:type="dcterms:W3CDTF">2023-07-17T07:53:00Z</dcterms:modified>
</cp:coreProperties>
</file>