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10594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953E3" w:rsidRPr="00B953E3">
        <w:rPr>
          <w:b/>
        </w:rPr>
        <w:t>CRZP/118/2023/AZP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953E3" w:rsidRPr="004A5DB6" w:rsidTr="002510E9">
        <w:tc>
          <w:tcPr>
            <w:tcW w:w="9212" w:type="dxa"/>
            <w:shd w:val="clear" w:color="auto" w:fill="auto"/>
          </w:tcPr>
          <w:p w:rsidR="00B953E3" w:rsidRPr="004A5DB6" w:rsidRDefault="00B953E3" w:rsidP="002510E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953E3" w:rsidRPr="004A5DB6" w:rsidRDefault="00B953E3" w:rsidP="002510E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953E3">
              <w:t>(</w:t>
            </w:r>
            <w:proofErr w:type="spellStart"/>
            <w:r w:rsidRPr="00B953E3">
              <w:t>t.j</w:t>
            </w:r>
            <w:proofErr w:type="spellEnd"/>
            <w:r w:rsidRPr="00B953E3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953E3" w:rsidRPr="004A5DB6" w:rsidRDefault="00B953E3" w:rsidP="002510E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953E3" w:rsidRPr="004A5DB6" w:rsidRDefault="00B953E3" w:rsidP="002510E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953E3" w:rsidRPr="004A5DB6" w:rsidRDefault="00B953E3" w:rsidP="002510E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953E3" w:rsidRPr="00B953E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953E3" w:rsidP="005434B3">
      <w:pPr>
        <w:spacing w:after="240" w:line="276" w:lineRule="auto"/>
        <w:jc w:val="center"/>
      </w:pPr>
      <w:r w:rsidRPr="00B953E3">
        <w:rPr>
          <w:b/>
        </w:rPr>
        <w:t>Dostawa gadżetów reklamowych dla UMG - 9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3C9A" w:rsidRDefault="008B3C9A" w:rsidP="0038231F">
      <w:pPr>
        <w:spacing w:after="0" w:line="240" w:lineRule="auto"/>
      </w:pPr>
      <w:r>
        <w:separator/>
      </w:r>
    </w:p>
  </w:endnote>
  <w:endnote w:type="continuationSeparator" w:id="0">
    <w:p w:rsidR="008B3C9A" w:rsidRDefault="008B3C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3E3" w:rsidRDefault="00B953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3E3" w:rsidRDefault="00B953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3C9A" w:rsidRDefault="008B3C9A" w:rsidP="0038231F">
      <w:pPr>
        <w:spacing w:after="0" w:line="240" w:lineRule="auto"/>
      </w:pPr>
      <w:r>
        <w:separator/>
      </w:r>
    </w:p>
  </w:footnote>
  <w:footnote w:type="continuationSeparator" w:id="0">
    <w:p w:rsidR="008B3C9A" w:rsidRDefault="008B3C9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3E3" w:rsidRDefault="00B953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3E3" w:rsidRDefault="00B953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3E3" w:rsidRDefault="00B953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3C9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0594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3C9A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953E3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664C2C"/>
  <w15:chartTrackingRefBased/>
  <w15:docId w15:val="{66AA6DF1-0AAC-473D-81DD-F40F8D2E9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83882-A4A0-4485-B1F4-F3910F388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2023-07-17T07:52:00Z</cp:lastPrinted>
  <dcterms:created xsi:type="dcterms:W3CDTF">2023-07-17T07:52:00Z</dcterms:created>
  <dcterms:modified xsi:type="dcterms:W3CDTF">2023-07-17T07:52:00Z</dcterms:modified>
</cp:coreProperties>
</file>