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2CAB3" w14:textId="2D2367C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8019D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E6FC36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2666C85" w14:textId="77777777" w:rsidR="006676AE" w:rsidRPr="0012157F" w:rsidRDefault="0032785A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2785A">
        <w:rPr>
          <w:rFonts w:ascii="Arial" w:hAnsi="Arial" w:cs="Arial"/>
        </w:rPr>
        <w:t>Uniwersytet Morski w Gdyni</w:t>
      </w:r>
    </w:p>
    <w:p w14:paraId="0E5E2068" w14:textId="77777777" w:rsidR="006676AE" w:rsidRPr="0012157F" w:rsidRDefault="0032785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2785A">
        <w:rPr>
          <w:rFonts w:ascii="Arial" w:hAnsi="Arial" w:cs="Arial"/>
        </w:rPr>
        <w:t>ul. Morska</w:t>
      </w:r>
      <w:r w:rsidR="006676AE" w:rsidRPr="0012157F">
        <w:rPr>
          <w:rFonts w:ascii="Arial" w:hAnsi="Arial" w:cs="Arial"/>
        </w:rPr>
        <w:t xml:space="preserve"> </w:t>
      </w:r>
      <w:r w:rsidRPr="0032785A">
        <w:rPr>
          <w:rFonts w:ascii="Arial" w:hAnsi="Arial" w:cs="Arial"/>
        </w:rPr>
        <w:t>81-87</w:t>
      </w:r>
      <w:r w:rsidR="006676AE" w:rsidRPr="0012157F">
        <w:rPr>
          <w:rFonts w:ascii="Arial" w:hAnsi="Arial" w:cs="Arial"/>
        </w:rPr>
        <w:t xml:space="preserve"> </w:t>
      </w:r>
    </w:p>
    <w:p w14:paraId="4C0DF372" w14:textId="77777777" w:rsidR="00F90CD1" w:rsidRDefault="0032785A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2785A">
        <w:rPr>
          <w:rFonts w:ascii="Arial" w:hAnsi="Arial" w:cs="Arial"/>
        </w:rPr>
        <w:t>81-225</w:t>
      </w:r>
      <w:r w:rsidR="006676AE" w:rsidRPr="0012157F">
        <w:rPr>
          <w:rFonts w:ascii="Arial" w:hAnsi="Arial" w:cs="Arial"/>
        </w:rPr>
        <w:t xml:space="preserve"> </w:t>
      </w:r>
      <w:r w:rsidRPr="0032785A">
        <w:rPr>
          <w:rFonts w:ascii="Arial" w:hAnsi="Arial" w:cs="Arial"/>
        </w:rPr>
        <w:t>Gdynia</w:t>
      </w:r>
    </w:p>
    <w:p w14:paraId="4E41490F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9CACD3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A9EF57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F3BB5C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B8EA6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10484B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5638B5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6E63B7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9830AA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785A" w:rsidRPr="0012157F" w14:paraId="4B8B6038" w14:textId="77777777" w:rsidTr="00562FC8">
        <w:tc>
          <w:tcPr>
            <w:tcW w:w="9104" w:type="dxa"/>
            <w:shd w:val="clear" w:color="auto" w:fill="D9D9D9"/>
          </w:tcPr>
          <w:p w14:paraId="433BC59D" w14:textId="77777777" w:rsidR="0032785A" w:rsidRPr="0012157F" w:rsidRDefault="0032785A" w:rsidP="00562FC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18ECED" w14:textId="77777777" w:rsidR="0032785A" w:rsidRPr="00094F76" w:rsidRDefault="0032785A" w:rsidP="00562FC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785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2785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2785A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2463895" w14:textId="77777777" w:rsidR="0032785A" w:rsidRPr="0017574D" w:rsidRDefault="0032785A" w:rsidP="00562FC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AF588F8" w14:textId="77777777" w:rsidR="0032785A" w:rsidRDefault="0032785A" w:rsidP="00562FC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8944797" w14:textId="77777777" w:rsidR="0032785A" w:rsidRPr="002C3302" w:rsidRDefault="0032785A" w:rsidP="00562F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CF7218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FCF1CEC" w14:textId="77777777" w:rsidR="00E50194" w:rsidRDefault="0032785A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2785A">
        <w:rPr>
          <w:rFonts w:ascii="Arial" w:hAnsi="Arial" w:cs="Arial"/>
          <w:b/>
          <w:sz w:val="24"/>
          <w:szCs w:val="24"/>
        </w:rPr>
        <w:t>System pomiarowy optyczny do pomiaru odkształceń elementów konstrukcji</w:t>
      </w:r>
    </w:p>
    <w:p w14:paraId="77958FDA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2785A" w:rsidRPr="0032785A">
        <w:rPr>
          <w:rFonts w:ascii="Arial" w:hAnsi="Arial" w:cs="Arial"/>
          <w:b/>
          <w:sz w:val="24"/>
          <w:szCs w:val="24"/>
        </w:rPr>
        <w:t>CRZP/114/2023/AZP</w:t>
      </w:r>
    </w:p>
    <w:p w14:paraId="3FBCA3C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785A" w:rsidRPr="0032785A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2E4777D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1C8E0F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26AFC1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D558CBD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6052A1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F2BAE5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9CAE84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83D2AD5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4DA0F4B6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2D8C0F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06F64D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C7CBD9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82EF47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2223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7CD69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4034F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3DD69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A5DD198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C3E884B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54F67" w14:textId="77777777" w:rsidR="00CE2A51" w:rsidRDefault="00CE2A51" w:rsidP="0038231F">
      <w:pPr>
        <w:spacing w:after="0" w:line="240" w:lineRule="auto"/>
      </w:pPr>
      <w:r>
        <w:separator/>
      </w:r>
    </w:p>
  </w:endnote>
  <w:endnote w:type="continuationSeparator" w:id="0">
    <w:p w14:paraId="4840A429" w14:textId="77777777" w:rsidR="00CE2A51" w:rsidRDefault="00CE2A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3F49" w14:textId="77777777" w:rsidR="0032785A" w:rsidRDefault="003278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FCD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63A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C470" w14:textId="77777777" w:rsidR="0032785A" w:rsidRDefault="003278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73620" w14:textId="77777777" w:rsidR="00CE2A51" w:rsidRDefault="00CE2A51" w:rsidP="0038231F">
      <w:pPr>
        <w:spacing w:after="0" w:line="240" w:lineRule="auto"/>
      </w:pPr>
      <w:r>
        <w:separator/>
      </w:r>
    </w:p>
  </w:footnote>
  <w:footnote w:type="continuationSeparator" w:id="0">
    <w:p w14:paraId="59A37C3D" w14:textId="77777777" w:rsidR="00CE2A51" w:rsidRDefault="00CE2A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271F" w14:textId="77777777" w:rsidR="0032785A" w:rsidRDefault="00327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8CC6" w14:textId="77777777" w:rsidR="0032785A" w:rsidRDefault="00327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3D82" w14:textId="77777777" w:rsidR="0032785A" w:rsidRDefault="003278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414709">
    <w:abstractNumId w:val="12"/>
  </w:num>
  <w:num w:numId="2" w16cid:durableId="1636136546">
    <w:abstractNumId w:val="0"/>
  </w:num>
  <w:num w:numId="3" w16cid:durableId="1442528086">
    <w:abstractNumId w:val="11"/>
  </w:num>
  <w:num w:numId="4" w16cid:durableId="10423720">
    <w:abstractNumId w:val="16"/>
  </w:num>
  <w:num w:numId="5" w16cid:durableId="420568028">
    <w:abstractNumId w:val="13"/>
  </w:num>
  <w:num w:numId="6" w16cid:durableId="1212418682">
    <w:abstractNumId w:val="10"/>
  </w:num>
  <w:num w:numId="7" w16cid:durableId="634409232">
    <w:abstractNumId w:val="1"/>
  </w:num>
  <w:num w:numId="8" w16cid:durableId="227767901">
    <w:abstractNumId w:val="6"/>
  </w:num>
  <w:num w:numId="9" w16cid:durableId="430013712">
    <w:abstractNumId w:val="4"/>
  </w:num>
  <w:num w:numId="10" w16cid:durableId="563299415">
    <w:abstractNumId w:val="7"/>
  </w:num>
  <w:num w:numId="11" w16cid:durableId="101266790">
    <w:abstractNumId w:val="5"/>
  </w:num>
  <w:num w:numId="12" w16cid:durableId="1260798253">
    <w:abstractNumId w:val="9"/>
  </w:num>
  <w:num w:numId="13" w16cid:durableId="238252199">
    <w:abstractNumId w:val="3"/>
  </w:num>
  <w:num w:numId="14" w16cid:durableId="208304666">
    <w:abstractNumId w:val="2"/>
  </w:num>
  <w:num w:numId="15" w16cid:durableId="342172553">
    <w:abstractNumId w:val="15"/>
  </w:num>
  <w:num w:numId="16" w16cid:durableId="1942571105">
    <w:abstractNumId w:val="8"/>
  </w:num>
  <w:num w:numId="17" w16cid:durableId="21414097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A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785A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019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2A5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D4A53"/>
  <w15:docId w15:val="{32AE5CA6-9E3E-4E7D-B02B-4E5C30F7B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2023-07-11T09:49:00Z</dcterms:created>
  <dcterms:modified xsi:type="dcterms:W3CDTF">2023-07-11T09:49:00Z</dcterms:modified>
</cp:coreProperties>
</file>