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B9B3A" w14:textId="06F47ABB"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C022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14:paraId="1F0EEFA4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B0C2BE4" w14:textId="77777777"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72CAD" w:rsidRPr="00272CAD">
        <w:rPr>
          <w:rFonts w:ascii="Arial" w:hAnsi="Arial" w:cs="Arial"/>
          <w:b/>
          <w:sz w:val="24"/>
          <w:szCs w:val="24"/>
        </w:rPr>
        <w:t>CRZP/114/2023/AZP</w:t>
      </w:r>
    </w:p>
    <w:p w14:paraId="3CFC7DFB" w14:textId="77777777"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14:paraId="3D79C9D8" w14:textId="77777777"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72CAD" w:rsidRPr="00272CAD">
        <w:rPr>
          <w:rFonts w:ascii="Arial" w:hAnsi="Arial" w:cs="Arial"/>
        </w:rPr>
        <w:t>Uniwersytet Morski w Gdyni</w:t>
      </w:r>
    </w:p>
    <w:p w14:paraId="04413E23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72CAD" w:rsidRPr="00272CA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72CAD" w:rsidRPr="00272CA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14:paraId="55F96FF3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72CAD" w:rsidRPr="00272CA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72CAD" w:rsidRPr="00272CAD">
        <w:rPr>
          <w:rFonts w:ascii="Arial" w:hAnsi="Arial" w:cs="Arial"/>
        </w:rPr>
        <w:t>Gdynia</w:t>
      </w:r>
    </w:p>
    <w:p w14:paraId="5D488FB2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BD9860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14:paraId="5B8B6640" w14:textId="77777777"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14:paraId="0DDE9B1E" w14:textId="77777777"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14:paraId="2FF176A9" w14:textId="77777777"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14:paraId="5D62040A" w14:textId="77777777"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441DAE3" w14:textId="77777777"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D76F57B" w14:textId="77777777"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14:paraId="17B4404F" w14:textId="77777777"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72CAD" w14:paraId="566F237B" w14:textId="77777777" w:rsidTr="002A155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13DB41" w14:textId="77777777" w:rsidR="00272CAD" w:rsidRDefault="00272CAD" w:rsidP="002A15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09CF5489" w14:textId="77777777" w:rsidR="00272CAD" w:rsidRDefault="00272CAD" w:rsidP="002A15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72C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72C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72CAD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71EAD26D" w14:textId="77777777" w:rsidR="00272CAD" w:rsidRDefault="00272CAD" w:rsidP="002A15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8978473" w14:textId="77777777" w:rsidR="00272CAD" w:rsidRDefault="00272CAD" w:rsidP="002A15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7C11C80" w14:textId="77777777" w:rsidR="00272CAD" w:rsidRDefault="00272CAD" w:rsidP="002A15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0B0FC61" w14:textId="77777777"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14:paraId="20CECEC9" w14:textId="77777777" w:rsidR="00E4548F" w:rsidRDefault="00272CA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72CAD">
        <w:rPr>
          <w:rFonts w:ascii="Arial" w:hAnsi="Arial" w:cs="Arial"/>
          <w:b/>
          <w:sz w:val="24"/>
          <w:szCs w:val="24"/>
        </w:rPr>
        <w:t>System pomiarowy optyczny do pomiaru odkształceń elementów konstrukcji</w:t>
      </w:r>
    </w:p>
    <w:p w14:paraId="38DFBBAE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72CAD" w:rsidRPr="00272CA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16B9BBB6" w14:textId="77777777" w:rsidTr="00E4548F">
        <w:tc>
          <w:tcPr>
            <w:tcW w:w="9104" w:type="dxa"/>
            <w:shd w:val="clear" w:color="auto" w:fill="D9D9D9"/>
            <w:hideMark/>
          </w:tcPr>
          <w:p w14:paraId="7A2FCC33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6E630045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14:paraId="670E3806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2B534663" w14:textId="77777777" w:rsidTr="00E4548F">
        <w:tc>
          <w:tcPr>
            <w:tcW w:w="9104" w:type="dxa"/>
            <w:shd w:val="clear" w:color="auto" w:fill="D9D9D9"/>
            <w:hideMark/>
          </w:tcPr>
          <w:p w14:paraId="278819D2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4C0072D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E02090" w14:textId="77777777"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14:paraId="1C2C7471" w14:textId="77777777" w:rsidTr="00272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1EA3" w14:textId="77777777"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2363" w14:textId="77777777"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72CAD" w14:paraId="450D1BE8" w14:textId="77777777" w:rsidTr="00272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BE6F8" w14:textId="77777777" w:rsidR="00272CAD" w:rsidRDefault="00272CAD" w:rsidP="002A15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8A2B7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2CA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F67329A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72CAD" w14:paraId="66C4DE17" w14:textId="77777777" w:rsidTr="00272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46495" w14:textId="77777777" w:rsidR="00272CAD" w:rsidRDefault="00272CAD" w:rsidP="002A15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35EAE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2CA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613F5AE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72CAD" w14:paraId="3F2EB0B7" w14:textId="77777777" w:rsidTr="00272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F5F1" w14:textId="77777777" w:rsidR="00272CAD" w:rsidRDefault="00272CAD" w:rsidP="002A15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FF360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2CA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4384EAA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72CAD" w14:paraId="48F93FAA" w14:textId="77777777" w:rsidTr="00272C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E37F7" w14:textId="77777777" w:rsidR="00272CAD" w:rsidRDefault="00272CAD" w:rsidP="002A15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5F69D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2CA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502D6DA" w14:textId="77777777" w:rsidR="00272CAD" w:rsidRDefault="00272CAD" w:rsidP="002A15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CA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14:paraId="1D0C27C3" w14:textId="77777777"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65E36DB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176B79A7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1126CC85" w14:textId="77777777"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14:paraId="1880BD6C" w14:textId="77777777"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1DEF8711" w14:textId="77777777"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91D5ED0" w14:textId="77777777"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7387B995" w14:textId="77777777" w:rsidTr="00E4548F">
        <w:tc>
          <w:tcPr>
            <w:tcW w:w="9104" w:type="dxa"/>
            <w:shd w:val="clear" w:color="auto" w:fill="D9D9D9"/>
            <w:hideMark/>
          </w:tcPr>
          <w:p w14:paraId="46CAF78D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8E76F68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1A9C060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45E351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C2E55FE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18A5DAA0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5D8DCEC0" w14:textId="77777777" w:rsidTr="00E4548F">
        <w:tc>
          <w:tcPr>
            <w:tcW w:w="9104" w:type="dxa"/>
            <w:shd w:val="clear" w:color="auto" w:fill="D9D9D9"/>
            <w:hideMark/>
          </w:tcPr>
          <w:p w14:paraId="2DC0EE96" w14:textId="77777777"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44188EC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012E922A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zamówienia:</w:t>
      </w:r>
    </w:p>
    <w:p w14:paraId="72AA1339" w14:textId="77777777"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B053DE" w14:textId="77777777"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14:paraId="648E28B7" w14:textId="77777777"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327AA602" w14:textId="77777777" w:rsidTr="00E4548F">
        <w:tc>
          <w:tcPr>
            <w:tcW w:w="9104" w:type="dxa"/>
            <w:shd w:val="clear" w:color="auto" w:fill="D9D9D9"/>
            <w:hideMark/>
          </w:tcPr>
          <w:p w14:paraId="3CBCCFBF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63F697A" w14:textId="77777777"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14:paraId="432FE7E7" w14:textId="77777777" w:rsidTr="00E4548F">
        <w:tc>
          <w:tcPr>
            <w:tcW w:w="9104" w:type="dxa"/>
            <w:shd w:val="clear" w:color="auto" w:fill="D9D9D9"/>
            <w:hideMark/>
          </w:tcPr>
          <w:p w14:paraId="69BE437C" w14:textId="77777777"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FE06C6D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AC4D7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024AD18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1123B2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93436C" w14:textId="77777777"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8E6551" w14:textId="77777777"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D1C186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F9F724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8AE229" w14:textId="77777777"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313470B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5992620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14:paraId="2F5844CA" w14:textId="77777777"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6853B579" w14:textId="77777777" w:rsidR="00E4548F" w:rsidRDefault="00E4548F" w:rsidP="00E4548F"/>
    <w:p w14:paraId="6E65D6B8" w14:textId="77777777"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95BC" w14:textId="77777777" w:rsidR="00535563" w:rsidRDefault="00535563" w:rsidP="00E4548F">
      <w:pPr>
        <w:spacing w:after="0" w:line="240" w:lineRule="auto"/>
      </w:pPr>
      <w:r>
        <w:separator/>
      </w:r>
    </w:p>
  </w:endnote>
  <w:endnote w:type="continuationSeparator" w:id="0">
    <w:p w14:paraId="7376E53B" w14:textId="77777777" w:rsidR="00535563" w:rsidRDefault="0053556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DFF2" w14:textId="77777777" w:rsidR="00272CAD" w:rsidRDefault="00272C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11F7C" w14:textId="77777777" w:rsidR="00272CAD" w:rsidRDefault="00272C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AB7" w14:textId="77777777" w:rsidR="00272CAD" w:rsidRDefault="00272C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60093" w14:textId="77777777" w:rsidR="00535563" w:rsidRDefault="00535563" w:rsidP="00E4548F">
      <w:pPr>
        <w:spacing w:after="0" w:line="240" w:lineRule="auto"/>
      </w:pPr>
      <w:r>
        <w:separator/>
      </w:r>
    </w:p>
  </w:footnote>
  <w:footnote w:type="continuationSeparator" w:id="0">
    <w:p w14:paraId="578A1FD9" w14:textId="77777777" w:rsidR="00535563" w:rsidRDefault="00535563" w:rsidP="00E4548F">
      <w:pPr>
        <w:spacing w:after="0" w:line="240" w:lineRule="auto"/>
      </w:pPr>
      <w:r>
        <w:continuationSeparator/>
      </w:r>
    </w:p>
  </w:footnote>
  <w:footnote w:id="1">
    <w:p w14:paraId="45588094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F4974A5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00CD7B3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7BBCE50" w14:textId="77777777"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AE69646" w14:textId="77777777"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3B1FD2A6" w14:textId="77777777" w:rsidR="00E4548F" w:rsidRDefault="00E4548F" w:rsidP="00E4548F">
      <w:pPr>
        <w:pStyle w:val="Tekstprzypisudolnego"/>
      </w:pPr>
    </w:p>
  </w:footnote>
  <w:footnote w:id="2">
    <w:p w14:paraId="4EE0EE44" w14:textId="77777777"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62176E1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DA56D9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F42BD1E" w14:textId="77777777"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97F0A" w14:textId="77777777" w:rsidR="00272CAD" w:rsidRDefault="00272C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25C24" w14:textId="77777777" w:rsidR="00272CAD" w:rsidRDefault="00272C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805E" w14:textId="77777777" w:rsidR="00272CAD" w:rsidRDefault="00272C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300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8731874">
    <w:abstractNumId w:val="3"/>
  </w:num>
  <w:num w:numId="3" w16cid:durableId="159443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6766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3967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63"/>
    <w:rsid w:val="002621C4"/>
    <w:rsid w:val="00272CAD"/>
    <w:rsid w:val="00535563"/>
    <w:rsid w:val="006C022C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852C1"/>
  <w15:chartTrackingRefBased/>
  <w15:docId w15:val="{0F089D6A-2FE2-4680-84AC-8744F64E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2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CA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72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CA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910</Words>
  <Characters>5466</Characters>
  <Application>Microsoft Office Word</Application>
  <DocSecurity>0</DocSecurity>
  <Lines>45</Lines>
  <Paragraphs>12</Paragraphs>
  <ScaleCrop>false</ScaleCrop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2023-07-11T09:44:00Z</dcterms:created>
  <dcterms:modified xsi:type="dcterms:W3CDTF">2023-07-11T09:44:00Z</dcterms:modified>
</cp:coreProperties>
</file>