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41B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360EE" w:rsidRPr="002360EE">
        <w:rPr>
          <w:b/>
        </w:rPr>
        <w:t>CRZP/</w:t>
      </w:r>
      <w:r w:rsidR="008D03D7">
        <w:rPr>
          <w:b/>
        </w:rPr>
        <w:t>1</w:t>
      </w:r>
      <w:r w:rsidR="00824406">
        <w:rPr>
          <w:b/>
        </w:rPr>
        <w:t>17</w:t>
      </w:r>
      <w:r w:rsidR="002360EE" w:rsidRPr="002360EE">
        <w:rPr>
          <w:b/>
        </w:rPr>
        <w:t>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2360EE" w:rsidRPr="004A5DB6" w:rsidTr="0039663F">
        <w:tc>
          <w:tcPr>
            <w:tcW w:w="9212" w:type="dxa"/>
            <w:shd w:val="clear" w:color="auto" w:fill="auto"/>
          </w:tcPr>
          <w:p w:rsidR="002360EE" w:rsidRPr="004A5DB6" w:rsidRDefault="002360EE" w:rsidP="0039663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360EE" w:rsidRPr="004A5DB6" w:rsidRDefault="002360EE" w:rsidP="0039663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360EE">
              <w:t>(</w:t>
            </w:r>
            <w:proofErr w:type="spellStart"/>
            <w:r w:rsidRPr="002360EE">
              <w:t>t.j</w:t>
            </w:r>
            <w:proofErr w:type="spellEnd"/>
            <w:r w:rsidRPr="002360EE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360EE" w:rsidRPr="004A5DB6" w:rsidRDefault="002360EE" w:rsidP="0039663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360EE" w:rsidRPr="004A5DB6" w:rsidRDefault="002360EE" w:rsidP="0039663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360EE" w:rsidRPr="004A5DB6" w:rsidRDefault="002360EE" w:rsidP="0039663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360EE" w:rsidRPr="002360E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360EE" w:rsidP="005434B3">
      <w:pPr>
        <w:spacing w:after="240" w:line="276" w:lineRule="auto"/>
        <w:jc w:val="center"/>
      </w:pPr>
      <w:r w:rsidRPr="002360EE">
        <w:rPr>
          <w:b/>
        </w:rPr>
        <w:t>Przewóz autokarowy pasażerów wraz z bagażem na/ze statku Dar Młodzieży</w:t>
      </w:r>
      <w:r w:rsidR="001A5AE8">
        <w:rPr>
          <w:b/>
        </w:rPr>
        <w:t xml:space="preserve"> - </w:t>
      </w:r>
      <w:r w:rsidR="00824406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C41B8">
        <w:lastRenderedPageBreak/>
        <w:t>Oświadczam,</w:t>
      </w:r>
      <w:r w:rsidR="00313417" w:rsidRPr="009C41B8">
        <w:t xml:space="preserve"> że spełniam</w:t>
      </w:r>
      <w:r w:rsidR="004541F9" w:rsidRPr="009C41B8">
        <w:t>, określone przez Zamawiającego,</w:t>
      </w:r>
      <w:r w:rsidR="00313417" w:rsidRPr="009C41B8">
        <w:t xml:space="preserve"> warunki udziału </w:t>
      </w:r>
      <w:r w:rsidR="004541F9" w:rsidRPr="009C41B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9C41B8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9C41B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Uprawnienia do prowadzenia określonej działalności gospodarczej lub zawodowej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Warunek ten Zamawiający uzna za spełniony jeżeli Wykonawca wykaże, że posiada aktualną licencję na wykonywanie krajowego transportu drogowego osób o której mowa w art.5 ustawy z dnia 6 września 2001r. o Transporcie drogowym (</w:t>
            </w:r>
            <w:proofErr w:type="spellStart"/>
            <w:r w:rsidRPr="009C41B8">
              <w:rPr>
                <w:bCs/>
              </w:rPr>
              <w:t>tj.Dz.U</w:t>
            </w:r>
            <w:proofErr w:type="spellEnd"/>
            <w:r w:rsidRPr="009C41B8">
              <w:rPr>
                <w:bCs/>
              </w:rPr>
              <w:t xml:space="preserve">. 2022 poz. 2201)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Zamawiający dokona oceny na podstawie oświadczenia a następnie od wykonawcy najwyżej ocenionego wymagać będzie kserokopii tych dokumentów.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  <w:tr w:rsidR="009C41B8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8" w:rsidRDefault="009C41B8" w:rsidP="00D2702A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8" w:rsidRDefault="009C41B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zagranicznych.</w:t>
            </w:r>
          </w:p>
          <w:p w:rsidR="009C41B8" w:rsidRDefault="009C41B8" w:rsidP="009C41B8">
            <w:pPr>
              <w:spacing w:before="60" w:after="120"/>
              <w:jc w:val="both"/>
              <w:rPr>
                <w:b/>
                <w:bCs/>
              </w:rPr>
            </w:pPr>
            <w:r w:rsidRPr="009C41B8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C41B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C41B8">
        <w:rPr>
          <w:sz w:val="20"/>
          <w:szCs w:val="20"/>
        </w:rPr>
        <w:t xml:space="preserve">…………….……. </w:t>
      </w:r>
      <w:r w:rsidRPr="009C41B8">
        <w:rPr>
          <w:i/>
          <w:sz w:val="16"/>
          <w:szCs w:val="16"/>
        </w:rPr>
        <w:t>(miejscowość),</w:t>
      </w:r>
      <w:r w:rsidRPr="009C41B8">
        <w:rPr>
          <w:i/>
          <w:sz w:val="18"/>
          <w:szCs w:val="18"/>
        </w:rPr>
        <w:t xml:space="preserve"> </w:t>
      </w:r>
      <w:r w:rsidRPr="009C41B8">
        <w:rPr>
          <w:sz w:val="20"/>
          <w:szCs w:val="20"/>
        </w:rPr>
        <w:t xml:space="preserve">dnia ………….……. r. </w:t>
      </w:r>
    </w:p>
    <w:p w:rsidR="00025C8D" w:rsidRPr="009C41B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C41B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575" w:rsidRDefault="00556575" w:rsidP="0038231F">
      <w:pPr>
        <w:spacing w:after="0" w:line="240" w:lineRule="auto"/>
      </w:pPr>
      <w:r>
        <w:separator/>
      </w:r>
    </w:p>
  </w:endnote>
  <w:endnote w:type="continuationSeparator" w:id="0">
    <w:p w:rsidR="00556575" w:rsidRDefault="005565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575" w:rsidRDefault="00556575" w:rsidP="0038231F">
      <w:pPr>
        <w:spacing w:after="0" w:line="240" w:lineRule="auto"/>
      </w:pPr>
      <w:r>
        <w:separator/>
      </w:r>
    </w:p>
  </w:footnote>
  <w:footnote w:type="continuationSeparator" w:id="0">
    <w:p w:rsidR="00556575" w:rsidRDefault="005565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4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A5AE8"/>
    <w:rsid w:val="001C6945"/>
    <w:rsid w:val="001F027E"/>
    <w:rsid w:val="00203A40"/>
    <w:rsid w:val="002168A8"/>
    <w:rsid w:val="00232DF0"/>
    <w:rsid w:val="002360E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2388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6575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406"/>
    <w:rsid w:val="00825A09"/>
    <w:rsid w:val="00830AB1"/>
    <w:rsid w:val="00833FCD"/>
    <w:rsid w:val="00842991"/>
    <w:rsid w:val="00846BCA"/>
    <w:rsid w:val="008757E1"/>
    <w:rsid w:val="00892E48"/>
    <w:rsid w:val="008C5709"/>
    <w:rsid w:val="008C6DF8"/>
    <w:rsid w:val="008D03D7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1B8"/>
    <w:rsid w:val="009C7756"/>
    <w:rsid w:val="009D4F4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4F1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040288"/>
  <w15:chartTrackingRefBased/>
  <w15:docId w15:val="{1FC3757E-37F6-4CE0-BF35-99B6C3C8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B4F55-7540-4172-B2F7-25AD3A04E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2023-07-13T09:51:00Z</cp:lastPrinted>
  <dcterms:created xsi:type="dcterms:W3CDTF">2023-07-13T09:51:00Z</dcterms:created>
  <dcterms:modified xsi:type="dcterms:W3CDTF">2023-07-13T09:51:00Z</dcterms:modified>
</cp:coreProperties>
</file>